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CF8" w:rsidRDefault="00696CF8" w:rsidP="00011606">
      <w:pPr>
        <w:pStyle w:val="Title"/>
        <w:spacing w:before="100" w:after="100"/>
        <w:jc w:val="center"/>
      </w:pPr>
      <w:bookmarkStart w:id="0" w:name="_GoBack"/>
      <w:bookmarkEnd w:id="0"/>
      <w:r w:rsidRPr="00A26755">
        <w:t xml:space="preserve">Using </w:t>
      </w:r>
      <w:r w:rsidR="00561F33">
        <w:t xml:space="preserve">MS </w:t>
      </w:r>
      <w:r w:rsidRPr="00A26755">
        <w:t>Word to Produce Assignments</w:t>
      </w:r>
    </w:p>
    <w:p w:rsidR="00561F33" w:rsidRPr="00561F33" w:rsidRDefault="00561F33" w:rsidP="00561F33">
      <w:pPr>
        <w:jc w:val="center"/>
        <w:rPr>
          <w:b/>
        </w:rPr>
      </w:pPr>
      <w:r w:rsidRPr="00561F33">
        <w:rPr>
          <w:rFonts w:cs="Arial"/>
          <w:b/>
          <w:noProof/>
          <w:color w:val="1F497D" w:themeColor="text2"/>
          <w:sz w:val="40"/>
          <w:lang w:eastAsia="en-GB"/>
        </w:rPr>
        <w:drawing>
          <wp:anchor distT="0" distB="0" distL="114300" distR="114300" simplePos="0" relativeHeight="251668480" behindDoc="0" locked="0" layoutInCell="1" allowOverlap="1" wp14:anchorId="476B9CA9" wp14:editId="0665C921">
            <wp:simplePos x="0" y="0"/>
            <wp:positionH relativeFrom="margin">
              <wp:posOffset>-219710</wp:posOffset>
            </wp:positionH>
            <wp:positionV relativeFrom="margin">
              <wp:posOffset>1184275</wp:posOffset>
            </wp:positionV>
            <wp:extent cx="6555740" cy="6949440"/>
            <wp:effectExtent l="0" t="0" r="0" b="118110"/>
            <wp:wrapSquare wrapText="bothSides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F33">
        <w:rPr>
          <w:b/>
          <w:color w:val="1F497D" w:themeColor="text2"/>
          <w:sz w:val="28"/>
        </w:rPr>
        <w:t>MS Word 2013</w:t>
      </w:r>
    </w:p>
    <w:p w:rsidR="00A26755" w:rsidRPr="00A26755" w:rsidRDefault="00A26755" w:rsidP="00A26755"/>
    <w:p w:rsidR="00C335EC" w:rsidRDefault="00C335EC" w:rsidP="00C335EC">
      <w:pPr>
        <w:pStyle w:val="TOC1"/>
        <w:sectPr w:rsidR="00C335EC" w:rsidSect="00456C0D">
          <w:headerReference w:type="default" r:id="rId13"/>
          <w:footerReference w:type="default" r:id="rId14"/>
          <w:type w:val="continuous"/>
          <w:pgSz w:w="11906" w:h="16838"/>
          <w:pgMar w:top="1440" w:right="1134" w:bottom="1440" w:left="1134" w:header="709" w:footer="709" w:gutter="0"/>
          <w:pgBorders w:offsetFrom="page">
            <w:top w:val="outset" w:sz="6" w:space="24" w:color="auto"/>
            <w:left w:val="outset" w:sz="6" w:space="24" w:color="auto"/>
            <w:bottom w:val="inset" w:sz="6" w:space="24" w:color="auto"/>
            <w:right w:val="inset" w:sz="6" w:space="24" w:color="auto"/>
          </w:pgBorders>
          <w:cols w:space="708"/>
          <w:docGrid w:linePitch="360"/>
        </w:sectPr>
      </w:pPr>
    </w:p>
    <w:p w:rsidR="00224DBC" w:rsidRDefault="00A26755" w:rsidP="006160EA">
      <w:pPr>
        <w:pStyle w:val="Title"/>
      </w:pPr>
      <w:r w:rsidRPr="00C335EC">
        <w:lastRenderedPageBreak/>
        <w:t>C</w:t>
      </w:r>
      <w:r w:rsidR="00224DBC" w:rsidRPr="00C335EC">
        <w:t>ontents</w:t>
      </w:r>
    </w:p>
    <w:p w:rsidR="006160EA" w:rsidRPr="006A47B5" w:rsidRDefault="00A07497">
      <w:pPr>
        <w:pStyle w:val="TOC2"/>
        <w:tabs>
          <w:tab w:val="right" w:pos="9628"/>
        </w:tabs>
        <w:rPr>
          <w:rFonts w:eastAsiaTheme="minorEastAsia" w:cstheme="minorBidi"/>
          <w:b w:val="0"/>
          <w:bCs w:val="0"/>
          <w:noProof/>
          <w:sz w:val="32"/>
          <w:szCs w:val="22"/>
          <w:lang w:eastAsia="en-GB"/>
        </w:rPr>
      </w:pPr>
      <w:r w:rsidRPr="006A47B5">
        <w:rPr>
          <w:b w:val="0"/>
        </w:rPr>
        <w:fldChar w:fldCharType="begin"/>
      </w:r>
      <w:r w:rsidRPr="006A47B5">
        <w:rPr>
          <w:b w:val="0"/>
        </w:rPr>
        <w:instrText xml:space="preserve"> TOC \o "1-3" \h \z \u </w:instrText>
      </w:r>
      <w:r w:rsidRPr="006A47B5">
        <w:rPr>
          <w:b w:val="0"/>
        </w:rPr>
        <w:fldChar w:fldCharType="separate"/>
      </w:r>
      <w:hyperlink w:anchor="_Toc424033776" w:history="1">
        <w:r w:rsidR="006160EA" w:rsidRPr="006A47B5">
          <w:rPr>
            <w:rStyle w:val="Hyperlink"/>
            <w:b w:val="0"/>
            <w:noProof/>
            <w:sz w:val="28"/>
          </w:rPr>
          <w:t>Styles</w:t>
        </w:r>
        <w:r w:rsidR="006160EA" w:rsidRPr="006A47B5">
          <w:rPr>
            <w:b w:val="0"/>
            <w:noProof/>
            <w:webHidden/>
            <w:sz w:val="28"/>
          </w:rPr>
          <w:tab/>
        </w:r>
        <w:r w:rsidR="006160EA" w:rsidRPr="006A47B5">
          <w:rPr>
            <w:b w:val="0"/>
            <w:noProof/>
            <w:webHidden/>
            <w:sz w:val="28"/>
          </w:rPr>
          <w:fldChar w:fldCharType="begin"/>
        </w:r>
        <w:r w:rsidR="006160EA" w:rsidRPr="006A47B5">
          <w:rPr>
            <w:b w:val="0"/>
            <w:noProof/>
            <w:webHidden/>
            <w:sz w:val="28"/>
          </w:rPr>
          <w:instrText xml:space="preserve"> PAGEREF _Toc424033776 \h </w:instrText>
        </w:r>
        <w:r w:rsidR="006160EA" w:rsidRPr="006A47B5">
          <w:rPr>
            <w:b w:val="0"/>
            <w:noProof/>
            <w:webHidden/>
            <w:sz w:val="28"/>
          </w:rPr>
        </w:r>
        <w:r w:rsidR="006160EA" w:rsidRPr="006A47B5">
          <w:rPr>
            <w:b w:val="0"/>
            <w:noProof/>
            <w:webHidden/>
            <w:sz w:val="28"/>
          </w:rPr>
          <w:fldChar w:fldCharType="separate"/>
        </w:r>
        <w:r w:rsidR="001363E9">
          <w:rPr>
            <w:b w:val="0"/>
            <w:noProof/>
            <w:webHidden/>
            <w:sz w:val="28"/>
          </w:rPr>
          <w:t>1</w:t>
        </w:r>
        <w:r w:rsidR="006160EA" w:rsidRPr="006A47B5">
          <w:rPr>
            <w:b w:val="0"/>
            <w:noProof/>
            <w:webHidden/>
            <w:sz w:val="28"/>
          </w:rPr>
          <w:fldChar w:fldCharType="end"/>
        </w:r>
      </w:hyperlink>
    </w:p>
    <w:p w:rsidR="006160EA" w:rsidRPr="006A47B5" w:rsidRDefault="00B16222">
      <w:pPr>
        <w:pStyle w:val="TOC3"/>
        <w:tabs>
          <w:tab w:val="right" w:pos="9628"/>
        </w:tabs>
        <w:rPr>
          <w:rFonts w:eastAsiaTheme="minorEastAsia" w:cstheme="minorBidi"/>
          <w:noProof/>
          <w:sz w:val="32"/>
          <w:szCs w:val="22"/>
          <w:lang w:eastAsia="en-GB"/>
        </w:rPr>
      </w:pPr>
      <w:hyperlink w:anchor="_Toc424033777" w:history="1">
        <w:r w:rsidR="006160EA" w:rsidRPr="006A47B5">
          <w:rPr>
            <w:rStyle w:val="Hyperlink"/>
            <w:noProof/>
            <w:sz w:val="28"/>
          </w:rPr>
          <w:t>Modify a Style</w:t>
        </w:r>
        <w:r w:rsidR="006160EA" w:rsidRPr="006A47B5">
          <w:rPr>
            <w:noProof/>
            <w:webHidden/>
            <w:sz w:val="28"/>
          </w:rPr>
          <w:tab/>
        </w:r>
        <w:r w:rsidR="006160EA" w:rsidRPr="006A47B5">
          <w:rPr>
            <w:noProof/>
            <w:webHidden/>
            <w:sz w:val="28"/>
          </w:rPr>
          <w:fldChar w:fldCharType="begin"/>
        </w:r>
        <w:r w:rsidR="006160EA" w:rsidRPr="006A47B5">
          <w:rPr>
            <w:noProof/>
            <w:webHidden/>
            <w:sz w:val="28"/>
          </w:rPr>
          <w:instrText xml:space="preserve"> PAGEREF _Toc424033777 \h </w:instrText>
        </w:r>
        <w:r w:rsidR="006160EA" w:rsidRPr="006A47B5">
          <w:rPr>
            <w:noProof/>
            <w:webHidden/>
            <w:sz w:val="28"/>
          </w:rPr>
        </w:r>
        <w:r w:rsidR="006160EA" w:rsidRPr="006A47B5">
          <w:rPr>
            <w:noProof/>
            <w:webHidden/>
            <w:sz w:val="28"/>
          </w:rPr>
          <w:fldChar w:fldCharType="separate"/>
        </w:r>
        <w:r w:rsidR="001363E9">
          <w:rPr>
            <w:noProof/>
            <w:webHidden/>
            <w:sz w:val="28"/>
          </w:rPr>
          <w:t>2</w:t>
        </w:r>
        <w:r w:rsidR="006160EA" w:rsidRPr="006A47B5">
          <w:rPr>
            <w:noProof/>
            <w:webHidden/>
            <w:sz w:val="28"/>
          </w:rPr>
          <w:fldChar w:fldCharType="end"/>
        </w:r>
      </w:hyperlink>
    </w:p>
    <w:p w:rsidR="006160EA" w:rsidRPr="006A47B5" w:rsidRDefault="00B16222">
      <w:pPr>
        <w:pStyle w:val="TOC2"/>
        <w:tabs>
          <w:tab w:val="right" w:pos="9628"/>
        </w:tabs>
        <w:rPr>
          <w:rFonts w:eastAsiaTheme="minorEastAsia" w:cstheme="minorBidi"/>
          <w:b w:val="0"/>
          <w:bCs w:val="0"/>
          <w:noProof/>
          <w:sz w:val="32"/>
          <w:szCs w:val="22"/>
          <w:lang w:eastAsia="en-GB"/>
        </w:rPr>
      </w:pPr>
      <w:hyperlink w:anchor="_Toc424033778" w:history="1">
        <w:r w:rsidR="006160EA" w:rsidRPr="006A47B5">
          <w:rPr>
            <w:rStyle w:val="Hyperlink"/>
            <w:b w:val="0"/>
            <w:noProof/>
            <w:sz w:val="28"/>
          </w:rPr>
          <w:t>Page Breaks/Section Breaks</w:t>
        </w:r>
        <w:r w:rsidR="006160EA" w:rsidRPr="006A47B5">
          <w:rPr>
            <w:b w:val="0"/>
            <w:noProof/>
            <w:webHidden/>
            <w:sz w:val="28"/>
          </w:rPr>
          <w:tab/>
        </w:r>
        <w:r w:rsidR="006160EA" w:rsidRPr="006A47B5">
          <w:rPr>
            <w:b w:val="0"/>
            <w:noProof/>
            <w:webHidden/>
            <w:sz w:val="28"/>
          </w:rPr>
          <w:fldChar w:fldCharType="begin"/>
        </w:r>
        <w:r w:rsidR="006160EA" w:rsidRPr="006A47B5">
          <w:rPr>
            <w:b w:val="0"/>
            <w:noProof/>
            <w:webHidden/>
            <w:sz w:val="28"/>
          </w:rPr>
          <w:instrText xml:space="preserve"> PAGEREF _Toc424033778 \h </w:instrText>
        </w:r>
        <w:r w:rsidR="006160EA" w:rsidRPr="006A47B5">
          <w:rPr>
            <w:b w:val="0"/>
            <w:noProof/>
            <w:webHidden/>
            <w:sz w:val="28"/>
          </w:rPr>
        </w:r>
        <w:r w:rsidR="006160EA" w:rsidRPr="006A47B5">
          <w:rPr>
            <w:b w:val="0"/>
            <w:noProof/>
            <w:webHidden/>
            <w:sz w:val="28"/>
          </w:rPr>
          <w:fldChar w:fldCharType="separate"/>
        </w:r>
        <w:r w:rsidR="001363E9">
          <w:rPr>
            <w:b w:val="0"/>
            <w:noProof/>
            <w:webHidden/>
            <w:sz w:val="28"/>
          </w:rPr>
          <w:t>3</w:t>
        </w:r>
        <w:r w:rsidR="006160EA" w:rsidRPr="006A47B5">
          <w:rPr>
            <w:b w:val="0"/>
            <w:noProof/>
            <w:webHidden/>
            <w:sz w:val="28"/>
          </w:rPr>
          <w:fldChar w:fldCharType="end"/>
        </w:r>
      </w:hyperlink>
    </w:p>
    <w:p w:rsidR="006160EA" w:rsidRPr="006A47B5" w:rsidRDefault="00B16222">
      <w:pPr>
        <w:pStyle w:val="TOC3"/>
        <w:tabs>
          <w:tab w:val="right" w:pos="9628"/>
        </w:tabs>
        <w:rPr>
          <w:rFonts w:eastAsiaTheme="minorEastAsia" w:cstheme="minorBidi"/>
          <w:noProof/>
          <w:sz w:val="32"/>
          <w:szCs w:val="22"/>
          <w:lang w:eastAsia="en-GB"/>
        </w:rPr>
      </w:pPr>
      <w:hyperlink w:anchor="_Toc424033779" w:history="1">
        <w:r w:rsidR="006160EA" w:rsidRPr="006A47B5">
          <w:rPr>
            <w:rStyle w:val="Hyperlink"/>
            <w:noProof/>
            <w:sz w:val="28"/>
          </w:rPr>
          <w:t>Insert a Manual Page Break / Section Break</w:t>
        </w:r>
        <w:r w:rsidR="006160EA" w:rsidRPr="006A47B5">
          <w:rPr>
            <w:noProof/>
            <w:webHidden/>
            <w:sz w:val="28"/>
          </w:rPr>
          <w:tab/>
        </w:r>
        <w:r w:rsidR="006160EA" w:rsidRPr="006A47B5">
          <w:rPr>
            <w:noProof/>
            <w:webHidden/>
            <w:sz w:val="28"/>
          </w:rPr>
          <w:fldChar w:fldCharType="begin"/>
        </w:r>
        <w:r w:rsidR="006160EA" w:rsidRPr="006A47B5">
          <w:rPr>
            <w:noProof/>
            <w:webHidden/>
            <w:sz w:val="28"/>
          </w:rPr>
          <w:instrText xml:space="preserve"> PAGEREF _Toc424033779 \h </w:instrText>
        </w:r>
        <w:r w:rsidR="006160EA" w:rsidRPr="006A47B5">
          <w:rPr>
            <w:noProof/>
            <w:webHidden/>
            <w:sz w:val="28"/>
          </w:rPr>
        </w:r>
        <w:r w:rsidR="006160EA" w:rsidRPr="006A47B5">
          <w:rPr>
            <w:noProof/>
            <w:webHidden/>
            <w:sz w:val="28"/>
          </w:rPr>
          <w:fldChar w:fldCharType="separate"/>
        </w:r>
        <w:r w:rsidR="001363E9">
          <w:rPr>
            <w:noProof/>
            <w:webHidden/>
            <w:sz w:val="28"/>
          </w:rPr>
          <w:t>3</w:t>
        </w:r>
        <w:r w:rsidR="006160EA" w:rsidRPr="006A47B5">
          <w:rPr>
            <w:noProof/>
            <w:webHidden/>
            <w:sz w:val="28"/>
          </w:rPr>
          <w:fldChar w:fldCharType="end"/>
        </w:r>
      </w:hyperlink>
    </w:p>
    <w:p w:rsidR="006160EA" w:rsidRPr="006A47B5" w:rsidRDefault="00B16222">
      <w:pPr>
        <w:pStyle w:val="TOC2"/>
        <w:tabs>
          <w:tab w:val="right" w:pos="9628"/>
        </w:tabs>
        <w:rPr>
          <w:rFonts w:eastAsiaTheme="minorEastAsia" w:cstheme="minorBidi"/>
          <w:b w:val="0"/>
          <w:bCs w:val="0"/>
          <w:noProof/>
          <w:sz w:val="32"/>
          <w:szCs w:val="22"/>
          <w:lang w:eastAsia="en-GB"/>
        </w:rPr>
      </w:pPr>
      <w:hyperlink w:anchor="_Toc424033780" w:history="1">
        <w:r w:rsidR="006160EA" w:rsidRPr="006A47B5">
          <w:rPr>
            <w:rStyle w:val="Hyperlink"/>
            <w:b w:val="0"/>
            <w:noProof/>
            <w:sz w:val="28"/>
          </w:rPr>
          <w:t>Page Numbering</w:t>
        </w:r>
        <w:r w:rsidR="006160EA" w:rsidRPr="006A47B5">
          <w:rPr>
            <w:b w:val="0"/>
            <w:noProof/>
            <w:webHidden/>
            <w:sz w:val="28"/>
          </w:rPr>
          <w:tab/>
        </w:r>
        <w:r w:rsidR="006160EA" w:rsidRPr="006A47B5">
          <w:rPr>
            <w:b w:val="0"/>
            <w:noProof/>
            <w:webHidden/>
            <w:sz w:val="28"/>
          </w:rPr>
          <w:fldChar w:fldCharType="begin"/>
        </w:r>
        <w:r w:rsidR="006160EA" w:rsidRPr="006A47B5">
          <w:rPr>
            <w:b w:val="0"/>
            <w:noProof/>
            <w:webHidden/>
            <w:sz w:val="28"/>
          </w:rPr>
          <w:instrText xml:space="preserve"> PAGEREF _Toc424033780 \h </w:instrText>
        </w:r>
        <w:r w:rsidR="006160EA" w:rsidRPr="006A47B5">
          <w:rPr>
            <w:b w:val="0"/>
            <w:noProof/>
            <w:webHidden/>
            <w:sz w:val="28"/>
          </w:rPr>
        </w:r>
        <w:r w:rsidR="006160EA" w:rsidRPr="006A47B5">
          <w:rPr>
            <w:b w:val="0"/>
            <w:noProof/>
            <w:webHidden/>
            <w:sz w:val="28"/>
          </w:rPr>
          <w:fldChar w:fldCharType="separate"/>
        </w:r>
        <w:r w:rsidR="001363E9">
          <w:rPr>
            <w:b w:val="0"/>
            <w:noProof/>
            <w:webHidden/>
            <w:sz w:val="28"/>
          </w:rPr>
          <w:t>4</w:t>
        </w:r>
        <w:r w:rsidR="006160EA" w:rsidRPr="006A47B5">
          <w:rPr>
            <w:b w:val="0"/>
            <w:noProof/>
            <w:webHidden/>
            <w:sz w:val="28"/>
          </w:rPr>
          <w:fldChar w:fldCharType="end"/>
        </w:r>
      </w:hyperlink>
    </w:p>
    <w:p w:rsidR="006160EA" w:rsidRPr="006A47B5" w:rsidRDefault="00B16222">
      <w:pPr>
        <w:pStyle w:val="TOC2"/>
        <w:tabs>
          <w:tab w:val="right" w:pos="9628"/>
        </w:tabs>
        <w:rPr>
          <w:rFonts w:eastAsiaTheme="minorEastAsia" w:cstheme="minorBidi"/>
          <w:b w:val="0"/>
          <w:bCs w:val="0"/>
          <w:noProof/>
          <w:sz w:val="32"/>
          <w:szCs w:val="22"/>
          <w:lang w:eastAsia="en-GB"/>
        </w:rPr>
      </w:pPr>
      <w:hyperlink w:anchor="_Toc424033781" w:history="1">
        <w:r w:rsidR="006160EA" w:rsidRPr="006A47B5">
          <w:rPr>
            <w:rStyle w:val="Hyperlink"/>
            <w:b w:val="0"/>
            <w:noProof/>
            <w:sz w:val="28"/>
          </w:rPr>
          <w:t>Table of Contents Pages</w:t>
        </w:r>
        <w:r w:rsidR="006160EA" w:rsidRPr="006A47B5">
          <w:rPr>
            <w:b w:val="0"/>
            <w:noProof/>
            <w:webHidden/>
            <w:sz w:val="28"/>
          </w:rPr>
          <w:tab/>
        </w:r>
        <w:r w:rsidR="006160EA" w:rsidRPr="006A47B5">
          <w:rPr>
            <w:b w:val="0"/>
            <w:noProof/>
            <w:webHidden/>
            <w:sz w:val="28"/>
          </w:rPr>
          <w:fldChar w:fldCharType="begin"/>
        </w:r>
        <w:r w:rsidR="006160EA" w:rsidRPr="006A47B5">
          <w:rPr>
            <w:b w:val="0"/>
            <w:noProof/>
            <w:webHidden/>
            <w:sz w:val="28"/>
          </w:rPr>
          <w:instrText xml:space="preserve"> PAGEREF _Toc424033781 \h </w:instrText>
        </w:r>
        <w:r w:rsidR="006160EA" w:rsidRPr="006A47B5">
          <w:rPr>
            <w:b w:val="0"/>
            <w:noProof/>
            <w:webHidden/>
            <w:sz w:val="28"/>
          </w:rPr>
        </w:r>
        <w:r w:rsidR="006160EA" w:rsidRPr="006A47B5">
          <w:rPr>
            <w:b w:val="0"/>
            <w:noProof/>
            <w:webHidden/>
            <w:sz w:val="28"/>
          </w:rPr>
          <w:fldChar w:fldCharType="separate"/>
        </w:r>
        <w:r w:rsidR="001363E9">
          <w:rPr>
            <w:b w:val="0"/>
            <w:noProof/>
            <w:webHidden/>
            <w:sz w:val="28"/>
          </w:rPr>
          <w:t>5</w:t>
        </w:r>
        <w:r w:rsidR="006160EA" w:rsidRPr="006A47B5">
          <w:rPr>
            <w:b w:val="0"/>
            <w:noProof/>
            <w:webHidden/>
            <w:sz w:val="28"/>
          </w:rPr>
          <w:fldChar w:fldCharType="end"/>
        </w:r>
      </w:hyperlink>
    </w:p>
    <w:p w:rsidR="006160EA" w:rsidRPr="006A47B5" w:rsidRDefault="00B16222">
      <w:pPr>
        <w:pStyle w:val="TOC2"/>
        <w:tabs>
          <w:tab w:val="right" w:pos="9628"/>
        </w:tabs>
        <w:rPr>
          <w:rFonts w:eastAsiaTheme="minorEastAsia" w:cstheme="minorBidi"/>
          <w:b w:val="0"/>
          <w:bCs w:val="0"/>
          <w:noProof/>
          <w:sz w:val="32"/>
          <w:szCs w:val="22"/>
          <w:lang w:eastAsia="en-GB"/>
        </w:rPr>
      </w:pPr>
      <w:hyperlink w:anchor="_Toc424033782" w:history="1">
        <w:r w:rsidR="006160EA" w:rsidRPr="006A47B5">
          <w:rPr>
            <w:rStyle w:val="Hyperlink"/>
            <w:b w:val="0"/>
            <w:noProof/>
            <w:sz w:val="28"/>
          </w:rPr>
          <w:t>Indexes</w:t>
        </w:r>
        <w:r w:rsidR="006160EA" w:rsidRPr="006A47B5">
          <w:rPr>
            <w:b w:val="0"/>
            <w:noProof/>
            <w:webHidden/>
            <w:sz w:val="28"/>
          </w:rPr>
          <w:tab/>
        </w:r>
        <w:r w:rsidR="006160EA" w:rsidRPr="006A47B5">
          <w:rPr>
            <w:b w:val="0"/>
            <w:noProof/>
            <w:webHidden/>
            <w:sz w:val="28"/>
          </w:rPr>
          <w:fldChar w:fldCharType="begin"/>
        </w:r>
        <w:r w:rsidR="006160EA" w:rsidRPr="006A47B5">
          <w:rPr>
            <w:b w:val="0"/>
            <w:noProof/>
            <w:webHidden/>
            <w:sz w:val="28"/>
          </w:rPr>
          <w:instrText xml:space="preserve"> PAGEREF _Toc424033782 \h </w:instrText>
        </w:r>
        <w:r w:rsidR="006160EA" w:rsidRPr="006A47B5">
          <w:rPr>
            <w:b w:val="0"/>
            <w:noProof/>
            <w:webHidden/>
            <w:sz w:val="28"/>
          </w:rPr>
        </w:r>
        <w:r w:rsidR="006160EA" w:rsidRPr="006A47B5">
          <w:rPr>
            <w:b w:val="0"/>
            <w:noProof/>
            <w:webHidden/>
            <w:sz w:val="28"/>
          </w:rPr>
          <w:fldChar w:fldCharType="separate"/>
        </w:r>
        <w:r w:rsidR="001363E9">
          <w:rPr>
            <w:b w:val="0"/>
            <w:noProof/>
            <w:webHidden/>
            <w:sz w:val="28"/>
          </w:rPr>
          <w:t>6</w:t>
        </w:r>
        <w:r w:rsidR="006160EA" w:rsidRPr="006A47B5">
          <w:rPr>
            <w:b w:val="0"/>
            <w:noProof/>
            <w:webHidden/>
            <w:sz w:val="28"/>
          </w:rPr>
          <w:fldChar w:fldCharType="end"/>
        </w:r>
      </w:hyperlink>
    </w:p>
    <w:p w:rsidR="006160EA" w:rsidRPr="006A47B5" w:rsidRDefault="00B16222">
      <w:pPr>
        <w:pStyle w:val="TOC3"/>
        <w:tabs>
          <w:tab w:val="right" w:pos="9628"/>
        </w:tabs>
        <w:rPr>
          <w:rFonts w:eastAsiaTheme="minorEastAsia" w:cstheme="minorBidi"/>
          <w:noProof/>
          <w:sz w:val="32"/>
          <w:szCs w:val="22"/>
          <w:lang w:eastAsia="en-GB"/>
        </w:rPr>
      </w:pPr>
      <w:hyperlink w:anchor="_Toc424033783" w:history="1">
        <w:r w:rsidR="006160EA" w:rsidRPr="006A47B5">
          <w:rPr>
            <w:rStyle w:val="Hyperlink"/>
            <w:noProof/>
            <w:sz w:val="28"/>
          </w:rPr>
          <w:t>Creating Index Entries</w:t>
        </w:r>
        <w:r w:rsidR="006160EA" w:rsidRPr="006A47B5">
          <w:rPr>
            <w:noProof/>
            <w:webHidden/>
            <w:sz w:val="28"/>
          </w:rPr>
          <w:tab/>
        </w:r>
        <w:r w:rsidR="006160EA" w:rsidRPr="006A47B5">
          <w:rPr>
            <w:noProof/>
            <w:webHidden/>
            <w:sz w:val="28"/>
          </w:rPr>
          <w:fldChar w:fldCharType="begin"/>
        </w:r>
        <w:r w:rsidR="006160EA" w:rsidRPr="006A47B5">
          <w:rPr>
            <w:noProof/>
            <w:webHidden/>
            <w:sz w:val="28"/>
          </w:rPr>
          <w:instrText xml:space="preserve"> PAGEREF _Toc424033783 \h </w:instrText>
        </w:r>
        <w:r w:rsidR="006160EA" w:rsidRPr="006A47B5">
          <w:rPr>
            <w:noProof/>
            <w:webHidden/>
            <w:sz w:val="28"/>
          </w:rPr>
        </w:r>
        <w:r w:rsidR="006160EA" w:rsidRPr="006A47B5">
          <w:rPr>
            <w:noProof/>
            <w:webHidden/>
            <w:sz w:val="28"/>
          </w:rPr>
          <w:fldChar w:fldCharType="separate"/>
        </w:r>
        <w:r w:rsidR="001363E9">
          <w:rPr>
            <w:noProof/>
            <w:webHidden/>
            <w:sz w:val="28"/>
          </w:rPr>
          <w:t>6</w:t>
        </w:r>
        <w:r w:rsidR="006160EA" w:rsidRPr="006A47B5">
          <w:rPr>
            <w:noProof/>
            <w:webHidden/>
            <w:sz w:val="28"/>
          </w:rPr>
          <w:fldChar w:fldCharType="end"/>
        </w:r>
      </w:hyperlink>
    </w:p>
    <w:p w:rsidR="006160EA" w:rsidRPr="006A47B5" w:rsidRDefault="00B16222">
      <w:pPr>
        <w:pStyle w:val="TOC3"/>
        <w:tabs>
          <w:tab w:val="right" w:pos="9628"/>
        </w:tabs>
        <w:rPr>
          <w:rFonts w:eastAsiaTheme="minorEastAsia" w:cstheme="minorBidi"/>
          <w:noProof/>
          <w:sz w:val="32"/>
          <w:szCs w:val="22"/>
          <w:lang w:eastAsia="en-GB"/>
        </w:rPr>
      </w:pPr>
      <w:hyperlink w:anchor="_Toc424033784" w:history="1">
        <w:r w:rsidR="006160EA" w:rsidRPr="006A47B5">
          <w:rPr>
            <w:rStyle w:val="Hyperlink"/>
            <w:noProof/>
            <w:sz w:val="28"/>
          </w:rPr>
          <w:t>Create an Index Page</w:t>
        </w:r>
        <w:r w:rsidR="006160EA" w:rsidRPr="006A47B5">
          <w:rPr>
            <w:noProof/>
            <w:webHidden/>
            <w:sz w:val="28"/>
          </w:rPr>
          <w:tab/>
        </w:r>
        <w:r w:rsidR="006160EA" w:rsidRPr="006A47B5">
          <w:rPr>
            <w:noProof/>
            <w:webHidden/>
            <w:sz w:val="28"/>
          </w:rPr>
          <w:fldChar w:fldCharType="begin"/>
        </w:r>
        <w:r w:rsidR="006160EA" w:rsidRPr="006A47B5">
          <w:rPr>
            <w:noProof/>
            <w:webHidden/>
            <w:sz w:val="28"/>
          </w:rPr>
          <w:instrText xml:space="preserve"> PAGEREF _Toc424033784 \h </w:instrText>
        </w:r>
        <w:r w:rsidR="006160EA" w:rsidRPr="006A47B5">
          <w:rPr>
            <w:noProof/>
            <w:webHidden/>
            <w:sz w:val="28"/>
          </w:rPr>
        </w:r>
        <w:r w:rsidR="006160EA" w:rsidRPr="006A47B5">
          <w:rPr>
            <w:noProof/>
            <w:webHidden/>
            <w:sz w:val="28"/>
          </w:rPr>
          <w:fldChar w:fldCharType="separate"/>
        </w:r>
        <w:r w:rsidR="001363E9">
          <w:rPr>
            <w:noProof/>
            <w:webHidden/>
            <w:sz w:val="28"/>
          </w:rPr>
          <w:t>7</w:t>
        </w:r>
        <w:r w:rsidR="006160EA" w:rsidRPr="006A47B5">
          <w:rPr>
            <w:noProof/>
            <w:webHidden/>
            <w:sz w:val="28"/>
          </w:rPr>
          <w:fldChar w:fldCharType="end"/>
        </w:r>
      </w:hyperlink>
    </w:p>
    <w:p w:rsidR="006160EA" w:rsidRPr="006A47B5" w:rsidRDefault="00B16222">
      <w:pPr>
        <w:pStyle w:val="TOC2"/>
        <w:tabs>
          <w:tab w:val="right" w:pos="9628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en-GB"/>
        </w:rPr>
      </w:pPr>
      <w:hyperlink w:anchor="_Toc424033785" w:history="1">
        <w:r w:rsidR="006160EA" w:rsidRPr="006A47B5">
          <w:rPr>
            <w:rStyle w:val="Hyperlink"/>
            <w:b w:val="0"/>
            <w:noProof/>
            <w:sz w:val="28"/>
          </w:rPr>
          <w:t>Index</w:t>
        </w:r>
        <w:r w:rsidR="006160EA" w:rsidRPr="006A47B5">
          <w:rPr>
            <w:b w:val="0"/>
            <w:noProof/>
            <w:webHidden/>
            <w:sz w:val="28"/>
          </w:rPr>
          <w:tab/>
        </w:r>
        <w:r w:rsidR="006160EA" w:rsidRPr="006A47B5">
          <w:rPr>
            <w:b w:val="0"/>
            <w:noProof/>
            <w:webHidden/>
            <w:sz w:val="28"/>
          </w:rPr>
          <w:fldChar w:fldCharType="begin"/>
        </w:r>
        <w:r w:rsidR="006160EA" w:rsidRPr="006A47B5">
          <w:rPr>
            <w:b w:val="0"/>
            <w:noProof/>
            <w:webHidden/>
            <w:sz w:val="28"/>
          </w:rPr>
          <w:instrText xml:space="preserve"> PAGEREF _Toc424033785 \h </w:instrText>
        </w:r>
        <w:r w:rsidR="006160EA" w:rsidRPr="006A47B5">
          <w:rPr>
            <w:b w:val="0"/>
            <w:noProof/>
            <w:webHidden/>
            <w:sz w:val="28"/>
          </w:rPr>
        </w:r>
        <w:r w:rsidR="006160EA" w:rsidRPr="006A47B5">
          <w:rPr>
            <w:b w:val="0"/>
            <w:noProof/>
            <w:webHidden/>
            <w:sz w:val="28"/>
          </w:rPr>
          <w:fldChar w:fldCharType="separate"/>
        </w:r>
        <w:r w:rsidR="001363E9">
          <w:rPr>
            <w:b w:val="0"/>
            <w:noProof/>
            <w:webHidden/>
            <w:sz w:val="28"/>
          </w:rPr>
          <w:t>8</w:t>
        </w:r>
        <w:r w:rsidR="006160EA" w:rsidRPr="006A47B5">
          <w:rPr>
            <w:b w:val="0"/>
            <w:noProof/>
            <w:webHidden/>
            <w:sz w:val="28"/>
          </w:rPr>
          <w:fldChar w:fldCharType="end"/>
        </w:r>
      </w:hyperlink>
    </w:p>
    <w:p w:rsidR="00F25B6F" w:rsidRDefault="00A07497" w:rsidP="008F0F71">
      <w:r w:rsidRPr="006A47B5">
        <w:fldChar w:fldCharType="end"/>
      </w:r>
    </w:p>
    <w:p w:rsidR="00F25B6F" w:rsidRDefault="00F25B6F" w:rsidP="008F0F71"/>
    <w:p w:rsidR="00C335EC" w:rsidRDefault="00C335EC" w:rsidP="001D0E6F">
      <w:pPr>
        <w:pStyle w:val="Heading2"/>
        <w:spacing w:before="100" w:after="100"/>
        <w:sectPr w:rsidR="00C335EC" w:rsidSect="00C335EC">
          <w:headerReference w:type="default" r:id="rId15"/>
          <w:pgSz w:w="11906" w:h="16838"/>
          <w:pgMar w:top="1440" w:right="1134" w:bottom="1440" w:left="1134" w:header="709" w:footer="709" w:gutter="0"/>
          <w:pgBorders w:offsetFrom="page">
            <w:top w:val="outset" w:sz="6" w:space="24" w:color="auto"/>
            <w:left w:val="outset" w:sz="6" w:space="24" w:color="auto"/>
            <w:bottom w:val="inset" w:sz="6" w:space="24" w:color="auto"/>
            <w:right w:val="inset" w:sz="6" w:space="24" w:color="auto"/>
          </w:pgBorders>
          <w:cols w:space="708"/>
          <w:docGrid w:linePitch="360"/>
        </w:sectPr>
      </w:pPr>
      <w:bookmarkStart w:id="1" w:name="_Toc100551338"/>
      <w:bookmarkStart w:id="2" w:name="_Toc246223714"/>
      <w:bookmarkStart w:id="3" w:name="_Toc246223732"/>
    </w:p>
    <w:p w:rsidR="00F25B6F" w:rsidRDefault="00F25B6F" w:rsidP="001D0E6F">
      <w:pPr>
        <w:pStyle w:val="Heading2"/>
        <w:spacing w:before="100" w:after="100"/>
      </w:pPr>
      <w:bookmarkStart w:id="4" w:name="_Toc335122448"/>
      <w:bookmarkStart w:id="5" w:name="_Toc335122498"/>
      <w:bookmarkStart w:id="6" w:name="_Toc424033776"/>
      <w:r>
        <w:lastRenderedPageBreak/>
        <w:t>Styles</w:t>
      </w:r>
      <w:bookmarkEnd w:id="1"/>
      <w:bookmarkEnd w:id="2"/>
      <w:bookmarkEnd w:id="3"/>
      <w:bookmarkEnd w:id="4"/>
      <w:bookmarkEnd w:id="5"/>
      <w:bookmarkEnd w:id="6"/>
      <w:r w:rsidR="00224DBC">
        <w:fldChar w:fldCharType="begin"/>
      </w:r>
      <w:r w:rsidR="00224DBC">
        <w:instrText xml:space="preserve"> XE "</w:instrText>
      </w:r>
      <w:r w:rsidR="00224DBC" w:rsidRPr="008F55D4">
        <w:instrText>Styles</w:instrText>
      </w:r>
      <w:r w:rsidR="00224DBC">
        <w:instrText xml:space="preserve">" </w:instrText>
      </w:r>
      <w:r w:rsidR="00224DBC">
        <w:fldChar w:fldCharType="end"/>
      </w:r>
    </w:p>
    <w:p w:rsidR="00F25B6F" w:rsidRDefault="00466ABE" w:rsidP="008F0F71">
      <w:r>
        <w:rPr>
          <w:noProof/>
          <w:lang w:eastAsia="en-GB"/>
        </w:rPr>
        <w:drawing>
          <wp:anchor distT="0" distB="0" distL="114300" distR="114300" simplePos="0" relativeHeight="251649023" behindDoc="0" locked="0" layoutInCell="1" allowOverlap="1" wp14:anchorId="70A2528A" wp14:editId="1E456275">
            <wp:simplePos x="0" y="0"/>
            <wp:positionH relativeFrom="margin">
              <wp:posOffset>2641600</wp:posOffset>
            </wp:positionH>
            <wp:positionV relativeFrom="paragraph">
              <wp:posOffset>644525</wp:posOffset>
            </wp:positionV>
            <wp:extent cx="3478612" cy="803208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1" t="5475" r="10328" b="85294"/>
                    <a:stretch/>
                  </pic:blipFill>
                  <pic:spPr bwMode="auto">
                    <a:xfrm>
                      <a:off x="0" y="0"/>
                      <a:ext cx="3478612" cy="80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6F">
        <w:t>Styles</w:t>
      </w:r>
      <w:r w:rsidR="00224DBC">
        <w:fldChar w:fldCharType="begin"/>
      </w:r>
      <w:r w:rsidR="00224DBC">
        <w:instrText xml:space="preserve"> XE "</w:instrText>
      </w:r>
      <w:r w:rsidR="00224DBC" w:rsidRPr="008F55D4">
        <w:instrText>Styles</w:instrText>
      </w:r>
      <w:r w:rsidR="00224DBC">
        <w:instrText xml:space="preserve">" </w:instrText>
      </w:r>
      <w:r w:rsidR="00224DBC">
        <w:fldChar w:fldCharType="end"/>
      </w:r>
      <w:r w:rsidR="00F25B6F">
        <w:t xml:space="preserve"> are pre-created formats consisting of paragraph and font formats.  When they are applied, text will be formatted accordingly.  Styles also ensure that formatting is consistent throughout a document.</w:t>
      </w:r>
    </w:p>
    <w:p w:rsidR="00F25B6F" w:rsidRDefault="001905FD" w:rsidP="005161CC">
      <w:pPr>
        <w:numPr>
          <w:ilvl w:val="0"/>
          <w:numId w:val="11"/>
        </w:num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56249F3" wp14:editId="06BBEAFD">
            <wp:simplePos x="0" y="0"/>
            <wp:positionH relativeFrom="column">
              <wp:posOffset>2646680</wp:posOffset>
            </wp:positionH>
            <wp:positionV relativeFrom="paragraph">
              <wp:posOffset>647645</wp:posOffset>
            </wp:positionV>
            <wp:extent cx="3477260" cy="2858135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82" t="5170" r="38044" b="63823"/>
                    <a:stretch/>
                  </pic:blipFill>
                  <pic:spPr bwMode="auto">
                    <a:xfrm>
                      <a:off x="0" y="0"/>
                      <a:ext cx="3477260" cy="285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FB9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27D9D8A" wp14:editId="78117B2A">
            <wp:simplePos x="0" y="0"/>
            <wp:positionH relativeFrom="page">
              <wp:posOffset>2069465</wp:posOffset>
            </wp:positionH>
            <wp:positionV relativeFrom="paragraph">
              <wp:posOffset>227330</wp:posOffset>
            </wp:positionV>
            <wp:extent cx="236621" cy="2880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30" t="10065" r="11312" b="87869"/>
                    <a:stretch/>
                  </pic:blipFill>
                  <pic:spPr bwMode="auto">
                    <a:xfrm>
                      <a:off x="0" y="0"/>
                      <a:ext cx="236621" cy="2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A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24BA3E" wp14:editId="4B09CC77">
                <wp:simplePos x="0" y="0"/>
                <wp:positionH relativeFrom="column">
                  <wp:posOffset>5749721</wp:posOffset>
                </wp:positionH>
                <wp:positionV relativeFrom="paragraph">
                  <wp:posOffset>72929</wp:posOffset>
                </wp:positionV>
                <wp:extent cx="414068" cy="379562"/>
                <wp:effectExtent l="0" t="0" r="24130" b="2095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68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D8E1D3" id="Oval 23" o:spid="_x0000_s1026" style="position:absolute;margin-left:452.75pt;margin-top:5.75pt;width:32.6pt;height:29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" filled="f" strokecolor="#f79646 [3209]" strokeweight="2pt"/>
            </w:pict>
          </mc:Fallback>
        </mc:AlternateContent>
      </w:r>
      <w:r w:rsidR="00F25B6F">
        <w:t xml:space="preserve">From the </w:t>
      </w:r>
      <w:r w:rsidR="00F25B6F" w:rsidRPr="00F25B6F">
        <w:t>Home</w:t>
      </w:r>
      <w:r w:rsidR="00F25B6F">
        <w:t xml:space="preserve"> tab, s</w:t>
      </w:r>
      <w:r w:rsidR="00F25B6F" w:rsidRPr="00F25B6F">
        <w:t>elect</w:t>
      </w:r>
      <w:r w:rsidR="00F25B6F">
        <w:t xml:space="preserve"> the </w:t>
      </w:r>
      <w:r w:rsidR="00F25B6F">
        <w:rPr>
          <w:b/>
        </w:rPr>
        <w:t>more</w:t>
      </w:r>
      <w:r w:rsidR="00F25B6F">
        <w:t xml:space="preserve"> arrow</w:t>
      </w:r>
      <w:r w:rsidR="00067FB9">
        <w:t xml:space="preserve"> on the right of the Styles</w:t>
      </w:r>
    </w:p>
    <w:p w:rsidR="00F25B6F" w:rsidRDefault="00F25B6F" w:rsidP="00067FB9"/>
    <w:p w:rsidR="00067FB9" w:rsidRDefault="00067FB9" w:rsidP="00466ABE">
      <w:bookmarkStart w:id="7" w:name="_Toc100551339"/>
      <w:bookmarkStart w:id="8" w:name="_Toc335122449"/>
      <w:bookmarkStart w:id="9" w:name="_Toc335122499"/>
    </w:p>
    <w:p w:rsidR="00067FB9" w:rsidRDefault="00067FB9" w:rsidP="00466ABE"/>
    <w:p w:rsidR="00067FB9" w:rsidRDefault="00067FB9" w:rsidP="00466ABE"/>
    <w:p w:rsidR="00067FB9" w:rsidRDefault="00927AAE" w:rsidP="00466A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9CD932" wp14:editId="17452729">
                <wp:simplePos x="0" y="0"/>
                <wp:positionH relativeFrom="column">
                  <wp:posOffset>2641628</wp:posOffset>
                </wp:positionH>
                <wp:positionV relativeFrom="paragraph">
                  <wp:posOffset>6350</wp:posOffset>
                </wp:positionV>
                <wp:extent cx="1328468" cy="379562"/>
                <wp:effectExtent l="0" t="0" r="24130" b="2095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8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BB411A2" id="Oval 34" o:spid="_x0000_s1026" style="position:absolute;margin-left:208pt;margin-top:.5pt;width:104.6pt;height:29.9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" filled="f" strokecolor="#f79646 [3209]" strokeweight="2pt"/>
            </w:pict>
          </mc:Fallback>
        </mc:AlternateContent>
      </w:r>
    </w:p>
    <w:p w:rsidR="00067FB9" w:rsidRDefault="00067FB9" w:rsidP="00466ABE"/>
    <w:p w:rsidR="001905FD" w:rsidRDefault="001905FD" w:rsidP="00466ABE">
      <w:bookmarkStart w:id="10" w:name="_Toc246223715"/>
      <w:bookmarkStart w:id="11" w:name="_Toc246223733"/>
    </w:p>
    <w:p w:rsidR="00F25B6F" w:rsidRDefault="00067FB9" w:rsidP="00466ABE">
      <w:r>
        <w:t xml:space="preserve">To </w:t>
      </w:r>
      <w:r w:rsidR="00A07497">
        <w:t>Create a New S</w:t>
      </w:r>
      <w:r w:rsidR="00F25B6F">
        <w:t>tyle</w:t>
      </w:r>
      <w:bookmarkEnd w:id="7"/>
      <w:bookmarkEnd w:id="8"/>
      <w:bookmarkEnd w:id="9"/>
      <w:bookmarkEnd w:id="10"/>
      <w:bookmarkEnd w:id="11"/>
      <w:r w:rsidR="00224DBC">
        <w:fldChar w:fldCharType="begin"/>
      </w:r>
      <w:r w:rsidR="00224DBC">
        <w:instrText xml:space="preserve"> XE "</w:instrText>
      </w:r>
      <w:r w:rsidR="00535806">
        <w:instrText>New S</w:instrText>
      </w:r>
      <w:r w:rsidR="00224DBC" w:rsidRPr="006F64FE">
        <w:instrText>tyle</w:instrText>
      </w:r>
      <w:r w:rsidR="00224DBC">
        <w:instrText xml:space="preserve">" </w:instrText>
      </w:r>
      <w:r w:rsidR="00224DBC">
        <w:fldChar w:fldCharType="end"/>
      </w:r>
    </w:p>
    <w:p w:rsidR="0097593E" w:rsidRDefault="0097593E" w:rsidP="00927AAE">
      <w:pPr>
        <w:numPr>
          <w:ilvl w:val="0"/>
          <w:numId w:val="9"/>
        </w:numPr>
        <w:spacing w:before="0" w:beforeAutospacing="0" w:after="0" w:afterAutospacing="0"/>
      </w:pPr>
      <w:r>
        <w:t xml:space="preserve">Select the </w:t>
      </w:r>
      <w:r w:rsidR="00067FB9">
        <w:t xml:space="preserve">formatted </w:t>
      </w:r>
      <w:r>
        <w:t>text</w:t>
      </w:r>
    </w:p>
    <w:p w:rsidR="00927AAE" w:rsidRDefault="00A33D00" w:rsidP="00927AAE">
      <w:pPr>
        <w:numPr>
          <w:ilvl w:val="0"/>
          <w:numId w:val="9"/>
        </w:numPr>
        <w:spacing w:before="0" w:beforeAutospacing="0" w:after="0" w:afterAutospacing="0"/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EF2B877" wp14:editId="109B74CA">
            <wp:simplePos x="0" y="0"/>
            <wp:positionH relativeFrom="column">
              <wp:posOffset>3645535</wp:posOffset>
            </wp:positionH>
            <wp:positionV relativeFrom="paragraph">
              <wp:posOffset>8890</wp:posOffset>
            </wp:positionV>
            <wp:extent cx="2475865" cy="1295400"/>
            <wp:effectExtent l="0" t="0" r="635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A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C8E136" wp14:editId="7074CA07">
                <wp:simplePos x="0" y="0"/>
                <wp:positionH relativeFrom="column">
                  <wp:posOffset>3593118</wp:posOffset>
                </wp:positionH>
                <wp:positionV relativeFrom="paragraph">
                  <wp:posOffset>251065</wp:posOffset>
                </wp:positionV>
                <wp:extent cx="491705" cy="379562"/>
                <wp:effectExtent l="0" t="0" r="228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05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8C1B42" id="Oval 38" o:spid="_x0000_s1026" style="position:absolute;margin-left:282.9pt;margin-top:19.75pt;width:38.7pt;height:29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" filled="f" strokecolor="#f79646 [3209]" strokeweight="2pt"/>
            </w:pict>
          </mc:Fallback>
        </mc:AlternateContent>
      </w:r>
      <w:r w:rsidR="00067FB9">
        <w:t xml:space="preserve">As above, select the </w:t>
      </w:r>
      <w:r w:rsidR="00067FB9" w:rsidRPr="00927AAE">
        <w:rPr>
          <w:b/>
        </w:rPr>
        <w:t>more</w:t>
      </w:r>
      <w:r w:rsidR="00067FB9">
        <w:t xml:space="preserve"> arrow from S</w:t>
      </w:r>
      <w:r w:rsidR="0097593E">
        <w:t>tyles</w:t>
      </w:r>
      <w:r w:rsidR="00067FB9">
        <w:t xml:space="preserve"> and select </w:t>
      </w:r>
      <w:r w:rsidR="00067FB9" w:rsidRPr="00927AAE">
        <w:rPr>
          <w:b/>
        </w:rPr>
        <w:t>Create a Style</w:t>
      </w:r>
    </w:p>
    <w:p w:rsidR="00927AAE" w:rsidRDefault="00927AAE" w:rsidP="00927AAE">
      <w:pPr>
        <w:numPr>
          <w:ilvl w:val="0"/>
          <w:numId w:val="9"/>
        </w:numPr>
        <w:spacing w:before="0" w:beforeAutospacing="0" w:after="0" w:afterAutospacing="0"/>
        <w:ind w:left="714" w:hanging="35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AD0901" wp14:editId="103F33F9">
                <wp:simplePos x="0" y="0"/>
                <wp:positionH relativeFrom="column">
                  <wp:posOffset>4835321</wp:posOffset>
                </wp:positionH>
                <wp:positionV relativeFrom="paragraph">
                  <wp:posOffset>449688</wp:posOffset>
                </wp:positionV>
                <wp:extent cx="638032" cy="379562"/>
                <wp:effectExtent l="0" t="0" r="10160" b="2095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32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A0B8677" id="Oval 37" o:spid="_x0000_s1026" style="position:absolute;margin-left:380.75pt;margin-top:35.4pt;width:50.25pt;height:29.9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" filled="f" strokecolor="#f79646 [3209]" strokeweight="2pt"/>
            </w:pict>
          </mc:Fallback>
        </mc:AlternateContent>
      </w:r>
      <w:r>
        <w:t xml:space="preserve">From the </w:t>
      </w:r>
      <w:r>
        <w:rPr>
          <w:b/>
        </w:rPr>
        <w:t>Create New Style from Formatting</w:t>
      </w:r>
      <w:r>
        <w:t xml:space="preserve"> give your newly created style a name, </w:t>
      </w:r>
      <w:proofErr w:type="spellStart"/>
      <w:r>
        <w:t>ie</w:t>
      </w:r>
      <w:proofErr w:type="spellEnd"/>
      <w:r>
        <w:t xml:space="preserve"> Style1</w:t>
      </w:r>
    </w:p>
    <w:p w:rsidR="00927AAE" w:rsidRDefault="00927AAE" w:rsidP="00927AAE">
      <w:pPr>
        <w:numPr>
          <w:ilvl w:val="0"/>
          <w:numId w:val="10"/>
        </w:numPr>
        <w:spacing w:before="0" w:beforeAutospacing="0" w:after="0" w:afterAutospacing="0"/>
      </w:pPr>
      <w:r>
        <w:t xml:space="preserve">Then click </w:t>
      </w:r>
      <w:r w:rsidRPr="00927AAE">
        <w:rPr>
          <w:b/>
        </w:rPr>
        <w:t>Modify</w:t>
      </w:r>
      <w:r>
        <w:t xml:space="preserve"> to modify your style</w:t>
      </w:r>
    </w:p>
    <w:p w:rsidR="00A33D00" w:rsidRDefault="00A33D00">
      <w:pPr>
        <w:spacing w:before="0" w:beforeAutospacing="0" w:after="0" w:afterAutospacing="0" w:line="240" w:lineRule="auto"/>
      </w:pPr>
      <w:r>
        <w:br w:type="page"/>
      </w:r>
    </w:p>
    <w:p w:rsidR="00F25B6F" w:rsidRDefault="00A33D00" w:rsidP="0021075B">
      <w:pPr>
        <w:numPr>
          <w:ilvl w:val="0"/>
          <w:numId w:val="10"/>
        </w:numPr>
        <w:spacing w:before="0" w:beforeAutospacing="0" w:after="0" w:afterAutospacing="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6EE50E11" wp14:editId="6459A586">
            <wp:simplePos x="0" y="0"/>
            <wp:positionH relativeFrom="margin">
              <wp:posOffset>3049270</wp:posOffset>
            </wp:positionH>
            <wp:positionV relativeFrom="paragraph">
              <wp:posOffset>8255</wp:posOffset>
            </wp:positionV>
            <wp:extent cx="3070225" cy="3098800"/>
            <wp:effectExtent l="0" t="0" r="0" b="635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If the selected text has already been formatted then this will appear on the formatting screen; otherwise s</w:t>
      </w:r>
      <w:r w:rsidR="00F25B6F">
        <w:t xml:space="preserve">elect the </w:t>
      </w:r>
      <w:r w:rsidR="00867D54">
        <w:t xml:space="preserve">formatting </w:t>
      </w:r>
      <w:r w:rsidR="00F25B6F">
        <w:t>options that you want, click</w:t>
      </w:r>
      <w:r>
        <w:t>ing</w:t>
      </w:r>
      <w:r w:rsidR="00F25B6F">
        <w:t xml:space="preserve"> </w:t>
      </w:r>
      <w:r w:rsidR="00F25B6F" w:rsidRPr="00A33D00">
        <w:rPr>
          <w:b/>
        </w:rPr>
        <w:t>Format</w:t>
      </w:r>
      <w:r w:rsidR="00F25B6F">
        <w:t xml:space="preserve"> </w:t>
      </w:r>
      <w:r w:rsidR="00867D54">
        <w:t>for</w:t>
      </w:r>
      <w:r w:rsidR="00F25B6F">
        <w:t xml:space="preserve"> more options</w:t>
      </w:r>
    </w:p>
    <w:p w:rsidR="00867D54" w:rsidRDefault="00867D54" w:rsidP="00A33D00">
      <w:pPr>
        <w:numPr>
          <w:ilvl w:val="0"/>
          <w:numId w:val="10"/>
        </w:numPr>
      </w:pPr>
      <w:r>
        <w:t>OK</w:t>
      </w:r>
    </w:p>
    <w:p w:rsidR="00867D54" w:rsidRDefault="00867D54" w:rsidP="00A33D00"/>
    <w:p w:rsidR="00F25B6F" w:rsidRDefault="00F25B6F" w:rsidP="00A33D00"/>
    <w:p w:rsidR="00F25B6F" w:rsidRDefault="00A33D00" w:rsidP="00A33D0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CEC847" wp14:editId="1BE63106">
                <wp:simplePos x="0" y="0"/>
                <wp:positionH relativeFrom="column">
                  <wp:posOffset>3028698</wp:posOffset>
                </wp:positionH>
                <wp:positionV relativeFrom="paragraph">
                  <wp:posOffset>293227</wp:posOffset>
                </wp:positionV>
                <wp:extent cx="638032" cy="379562"/>
                <wp:effectExtent l="0" t="0" r="10160" b="209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32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0CE015" id="Oval 40" o:spid="_x0000_s1026" style="position:absolute;margin-left:238.5pt;margin-top:23.1pt;width:50.25pt;height:29.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" filled="f" strokecolor="#f79646 [3209]" strokeweight="2pt"/>
            </w:pict>
          </mc:Fallback>
        </mc:AlternateContent>
      </w:r>
    </w:p>
    <w:p w:rsidR="00A33D00" w:rsidRDefault="00A33D00" w:rsidP="008F0F71">
      <w:pPr>
        <w:pStyle w:val="Heading3"/>
      </w:pPr>
      <w:bookmarkStart w:id="12" w:name="_Toc100551340"/>
      <w:bookmarkStart w:id="13" w:name="_Toc246223716"/>
      <w:bookmarkStart w:id="14" w:name="_Toc246223734"/>
      <w:bookmarkStart w:id="15" w:name="_Toc335122450"/>
      <w:bookmarkStart w:id="16" w:name="_Toc335122500"/>
    </w:p>
    <w:p w:rsidR="00A33D00" w:rsidRDefault="00A33D00" w:rsidP="00A33D00">
      <w:pPr>
        <w:pStyle w:val="Heading3"/>
        <w:spacing w:before="100" w:after="100"/>
      </w:pPr>
    </w:p>
    <w:bookmarkStart w:id="17" w:name="_Toc424033777"/>
    <w:p w:rsidR="00F25B6F" w:rsidRDefault="00A33D00" w:rsidP="008F0F71">
      <w:pPr>
        <w:pStyle w:val="Heading3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E7FA42" wp14:editId="2478B522">
                <wp:simplePos x="0" y="0"/>
                <wp:positionH relativeFrom="column">
                  <wp:posOffset>4309110</wp:posOffset>
                </wp:positionH>
                <wp:positionV relativeFrom="paragraph">
                  <wp:posOffset>411600</wp:posOffset>
                </wp:positionV>
                <wp:extent cx="767559" cy="379562"/>
                <wp:effectExtent l="0" t="0" r="13970" b="2095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559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2B01C7A" id="Oval 42" o:spid="_x0000_s1026" style="position:absolute;margin-left:339.3pt;margin-top:32.4pt;width:60.45pt;height:29.9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" filled="f" strokecolor="#f79646 [3209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45C99645" wp14:editId="6196A264">
            <wp:simplePos x="0" y="0"/>
            <wp:positionH relativeFrom="margin">
              <wp:posOffset>3092450</wp:posOffset>
            </wp:positionH>
            <wp:positionV relativeFrom="paragraph">
              <wp:posOffset>100965</wp:posOffset>
            </wp:positionV>
            <wp:extent cx="3027045" cy="1310640"/>
            <wp:effectExtent l="0" t="0" r="1905" b="381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6" t="6422" r="6027" b="75714"/>
                    <a:stretch/>
                  </pic:blipFill>
                  <pic:spPr bwMode="auto">
                    <a:xfrm>
                      <a:off x="0" y="0"/>
                      <a:ext cx="302704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97">
        <w:t>Modify a S</w:t>
      </w:r>
      <w:r w:rsidR="00F25B6F">
        <w:t>tyle</w:t>
      </w:r>
      <w:bookmarkEnd w:id="12"/>
      <w:bookmarkEnd w:id="13"/>
      <w:bookmarkEnd w:id="14"/>
      <w:bookmarkEnd w:id="15"/>
      <w:bookmarkEnd w:id="16"/>
      <w:bookmarkEnd w:id="17"/>
      <w:r w:rsidR="00224DBC">
        <w:fldChar w:fldCharType="begin"/>
      </w:r>
      <w:r w:rsidR="00224DBC">
        <w:instrText xml:space="preserve"> XE "</w:instrText>
      </w:r>
      <w:r w:rsidR="00535806">
        <w:instrText>Modify a S</w:instrText>
      </w:r>
      <w:r w:rsidR="00224DBC" w:rsidRPr="00CA589D">
        <w:instrText>tyle</w:instrText>
      </w:r>
      <w:r w:rsidR="00224DBC">
        <w:instrText xml:space="preserve">" </w:instrText>
      </w:r>
      <w:r w:rsidR="00224DBC">
        <w:fldChar w:fldCharType="end"/>
      </w:r>
    </w:p>
    <w:p w:rsidR="00F25B6F" w:rsidRDefault="00A33D00" w:rsidP="00A33D00">
      <w:pPr>
        <w:numPr>
          <w:ilvl w:val="0"/>
          <w:numId w:val="12"/>
        </w:numPr>
      </w:pPr>
      <w:r>
        <w:t>Right c</w:t>
      </w:r>
      <w:r w:rsidR="00785B8A">
        <w:t xml:space="preserve">lick </w:t>
      </w:r>
      <w:r>
        <w:t>on the heading to be modified</w:t>
      </w:r>
      <w:r w:rsidR="00785B8A">
        <w:t xml:space="preserve"> and </w:t>
      </w:r>
      <w:r>
        <w:t>choose</w:t>
      </w:r>
      <w:r w:rsidR="00785B8A">
        <w:t xml:space="preserve"> </w:t>
      </w:r>
      <w:r w:rsidR="00785B8A" w:rsidRPr="001D0E6F">
        <w:rPr>
          <w:b/>
        </w:rPr>
        <w:t>Modify</w:t>
      </w:r>
    </w:p>
    <w:p w:rsidR="00A33D00" w:rsidRDefault="00A33D00" w:rsidP="00A33D00">
      <w:pPr>
        <w:numPr>
          <w:ilvl w:val="0"/>
          <w:numId w:val="12"/>
        </w:numPr>
      </w:pPr>
      <w:r>
        <w:t>Update the formatting and select OK</w:t>
      </w:r>
    </w:p>
    <w:p w:rsidR="00040CA5" w:rsidRDefault="00040CA5" w:rsidP="00040CA5"/>
    <w:p w:rsidR="00A33D00" w:rsidRDefault="00A33D00">
      <w:pPr>
        <w:spacing w:before="0" w:beforeAutospacing="0" w:after="0" w:afterAutospacing="0" w:line="240" w:lineRule="auto"/>
        <w:rPr>
          <w:rFonts w:cs="Arial"/>
          <w:b/>
          <w:bCs/>
          <w:i/>
          <w:iCs/>
          <w:caps/>
          <w:sz w:val="28"/>
        </w:rPr>
      </w:pPr>
      <w:bookmarkStart w:id="18" w:name="_Toc100551341"/>
      <w:bookmarkStart w:id="19" w:name="_Toc246223717"/>
      <w:bookmarkStart w:id="20" w:name="_Toc246223735"/>
      <w:bookmarkStart w:id="21" w:name="_Toc335122451"/>
      <w:bookmarkStart w:id="22" w:name="_Toc335122501"/>
      <w:r>
        <w:br w:type="page"/>
      </w:r>
    </w:p>
    <w:p w:rsidR="00F25B6F" w:rsidRDefault="00A07497" w:rsidP="008F0F71">
      <w:pPr>
        <w:pStyle w:val="Heading2"/>
      </w:pPr>
      <w:bookmarkStart w:id="23" w:name="_Toc424033778"/>
      <w:r>
        <w:lastRenderedPageBreak/>
        <w:t>Page B</w:t>
      </w:r>
      <w:r w:rsidR="00F25B6F">
        <w:t>reaks</w:t>
      </w:r>
      <w:r w:rsidR="00224DBC">
        <w:fldChar w:fldCharType="begin"/>
      </w:r>
      <w:r w:rsidR="00224DBC">
        <w:instrText xml:space="preserve"> XE "</w:instrText>
      </w:r>
      <w:r w:rsidR="00224DBC" w:rsidRPr="00496949">
        <w:instrText>Page Breaks</w:instrText>
      </w:r>
      <w:r w:rsidR="00224DBC">
        <w:instrText xml:space="preserve">" </w:instrText>
      </w:r>
      <w:r w:rsidR="00224DBC">
        <w:fldChar w:fldCharType="end"/>
      </w:r>
      <w:r>
        <w:t>/Section B</w:t>
      </w:r>
      <w:r w:rsidR="00F25B6F">
        <w:t>reaks</w:t>
      </w:r>
      <w:bookmarkEnd w:id="18"/>
      <w:bookmarkEnd w:id="19"/>
      <w:bookmarkEnd w:id="20"/>
      <w:bookmarkEnd w:id="21"/>
      <w:bookmarkEnd w:id="22"/>
      <w:bookmarkEnd w:id="23"/>
      <w:r w:rsidR="00224DBC">
        <w:fldChar w:fldCharType="begin"/>
      </w:r>
      <w:r w:rsidR="00224DBC">
        <w:instrText xml:space="preserve"> XE "</w:instrText>
      </w:r>
      <w:r w:rsidR="00224DBC" w:rsidRPr="00654FFD">
        <w:instrText>Section Breaks</w:instrText>
      </w:r>
      <w:r w:rsidR="00224DBC">
        <w:instrText xml:space="preserve">" </w:instrText>
      </w:r>
      <w:r w:rsidR="00224DBC">
        <w:fldChar w:fldCharType="end"/>
      </w:r>
    </w:p>
    <w:p w:rsidR="008F0F71" w:rsidRDefault="00456C0D" w:rsidP="001D0E6F"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7AC92B3A" wp14:editId="128C43C3">
            <wp:simplePos x="0" y="0"/>
            <wp:positionH relativeFrom="column">
              <wp:posOffset>4337685</wp:posOffset>
            </wp:positionH>
            <wp:positionV relativeFrom="paragraph">
              <wp:posOffset>468630</wp:posOffset>
            </wp:positionV>
            <wp:extent cx="371475" cy="352425"/>
            <wp:effectExtent l="0" t="0" r="9525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5" t="8444" r="45622" b="8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6F">
        <w:t>It may be necessary to start a new page break</w:t>
      </w:r>
      <w:r w:rsidR="00224DBC">
        <w:fldChar w:fldCharType="begin"/>
      </w:r>
      <w:r w:rsidR="00224DBC">
        <w:instrText xml:space="preserve"> XE "</w:instrText>
      </w:r>
      <w:r w:rsidR="00535806">
        <w:instrText>Page B</w:instrText>
      </w:r>
      <w:r w:rsidR="00224DBC" w:rsidRPr="000B5594">
        <w:instrText>reak</w:instrText>
      </w:r>
      <w:r w:rsidR="00224DBC">
        <w:instrText xml:space="preserve">" </w:instrText>
      </w:r>
      <w:r w:rsidR="00224DBC">
        <w:fldChar w:fldCharType="end"/>
      </w:r>
      <w:r w:rsidR="00F25B6F">
        <w:t>/section break</w:t>
      </w:r>
      <w:r w:rsidR="00224DBC">
        <w:fldChar w:fldCharType="begin"/>
      </w:r>
      <w:r w:rsidR="00224DBC">
        <w:instrText xml:space="preserve"> XE "</w:instrText>
      </w:r>
      <w:r w:rsidR="00535806">
        <w:instrText>Section B</w:instrText>
      </w:r>
      <w:r w:rsidR="00224DBC" w:rsidRPr="000B5594">
        <w:instrText>reak</w:instrText>
      </w:r>
      <w:r w:rsidR="00224DBC">
        <w:instrText xml:space="preserve">" </w:instrText>
      </w:r>
      <w:r w:rsidR="00224DBC">
        <w:fldChar w:fldCharType="end"/>
      </w:r>
      <w:r w:rsidR="00F25B6F">
        <w:t xml:space="preserve"> by choice.  This is known as forcing a new page/new section.  When a Page Break is inserted a dotted line appears in the text, where the break has been inserted.  </w:t>
      </w:r>
      <w:r w:rsidR="008F0F71">
        <w:t xml:space="preserve">This can be viewed if the show/hide button            </w:t>
      </w:r>
      <w:r w:rsidR="00A47A56">
        <w:t xml:space="preserve">  </w:t>
      </w:r>
      <w:r w:rsidR="008F0F71">
        <w:t>is on. (</w:t>
      </w:r>
      <w:proofErr w:type="gramStart"/>
      <w:r w:rsidR="008F0F71">
        <w:t>see</w:t>
      </w:r>
      <w:proofErr w:type="gramEnd"/>
      <w:r w:rsidR="008F0F71">
        <w:t xml:space="preserve"> Home tab, Paragraph group)</w:t>
      </w:r>
    </w:p>
    <w:p w:rsidR="00F25B6F" w:rsidRDefault="0021075B" w:rsidP="00DB5E37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2A1054B3" wp14:editId="4F8E2E18">
            <wp:simplePos x="0" y="0"/>
            <wp:positionH relativeFrom="column">
              <wp:posOffset>4432935</wp:posOffset>
            </wp:positionH>
            <wp:positionV relativeFrom="paragraph">
              <wp:posOffset>949960</wp:posOffset>
            </wp:positionV>
            <wp:extent cx="1680845" cy="285877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4" t="3742" r="35029" b="46446"/>
                    <a:stretch/>
                  </pic:blipFill>
                  <pic:spPr bwMode="auto">
                    <a:xfrm>
                      <a:off x="0" y="0"/>
                      <a:ext cx="1680845" cy="28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C0D">
        <w:rPr>
          <w:noProof/>
          <w:lang w:eastAsia="en-GB"/>
        </w:rPr>
        <w:drawing>
          <wp:inline distT="0" distB="0" distL="0" distR="0" wp14:anchorId="1C8B2B1C" wp14:editId="2201833A">
            <wp:extent cx="4915535" cy="8997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9" t="19440" r="24507" b="6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6F" w:rsidRDefault="00A07497" w:rsidP="001905FD">
      <w:pPr>
        <w:pStyle w:val="Heading3"/>
      </w:pPr>
      <w:bookmarkStart w:id="24" w:name="_Toc100551342"/>
      <w:bookmarkStart w:id="25" w:name="_Toc246223718"/>
      <w:bookmarkStart w:id="26" w:name="_Toc246223736"/>
      <w:bookmarkStart w:id="27" w:name="_Toc335122452"/>
      <w:bookmarkStart w:id="28" w:name="_Toc335122502"/>
      <w:bookmarkStart w:id="29" w:name="_Toc424033779"/>
      <w:r>
        <w:t>Insert a Manual Page B</w:t>
      </w:r>
      <w:r w:rsidR="00F25B6F">
        <w:t>reak</w:t>
      </w:r>
      <w:bookmarkEnd w:id="24"/>
      <w:r w:rsidR="00224DBC">
        <w:fldChar w:fldCharType="begin"/>
      </w:r>
      <w:r w:rsidR="00224DBC">
        <w:instrText xml:space="preserve"> XE "</w:instrText>
      </w:r>
      <w:r w:rsidR="00535806">
        <w:instrText>Page B</w:instrText>
      </w:r>
      <w:r w:rsidR="00224DBC" w:rsidRPr="000B5594">
        <w:instrText>reak</w:instrText>
      </w:r>
      <w:r w:rsidR="00224DBC">
        <w:instrText xml:space="preserve">" </w:instrText>
      </w:r>
      <w:r w:rsidR="00224DBC">
        <w:fldChar w:fldCharType="end"/>
      </w:r>
      <w:r w:rsidR="00224DBC">
        <w:t xml:space="preserve"> </w:t>
      </w:r>
      <w:r w:rsidR="008F0F71">
        <w:t>/</w:t>
      </w:r>
      <w:r w:rsidR="00224DBC">
        <w:t xml:space="preserve"> </w:t>
      </w:r>
      <w:r>
        <w:t>S</w:t>
      </w:r>
      <w:r w:rsidR="008F0F71">
        <w:t>ectio</w:t>
      </w:r>
      <w:r>
        <w:t>n B</w:t>
      </w:r>
      <w:r w:rsidR="008F0F71">
        <w:t>reak</w:t>
      </w:r>
      <w:bookmarkEnd w:id="25"/>
      <w:bookmarkEnd w:id="26"/>
      <w:bookmarkEnd w:id="27"/>
      <w:bookmarkEnd w:id="28"/>
      <w:bookmarkEnd w:id="29"/>
      <w:r w:rsidR="00224DBC">
        <w:fldChar w:fldCharType="begin"/>
      </w:r>
      <w:r w:rsidR="00224DBC">
        <w:instrText xml:space="preserve"> XE "</w:instrText>
      </w:r>
      <w:r w:rsidR="00535806">
        <w:instrText>Section B</w:instrText>
      </w:r>
      <w:r w:rsidR="00224DBC" w:rsidRPr="000B5594">
        <w:instrText>reak</w:instrText>
      </w:r>
      <w:r w:rsidR="00224DBC">
        <w:instrText xml:space="preserve">" </w:instrText>
      </w:r>
      <w:r w:rsidR="00224DBC">
        <w:fldChar w:fldCharType="end"/>
      </w:r>
    </w:p>
    <w:p w:rsidR="00F25B6F" w:rsidRPr="00880D6B" w:rsidRDefault="008F0F71" w:rsidP="00880D6B">
      <w:pPr>
        <w:numPr>
          <w:ilvl w:val="0"/>
          <w:numId w:val="12"/>
        </w:numPr>
      </w:pPr>
      <w:r>
        <w:t xml:space="preserve">From the Page Layout tab choose </w:t>
      </w:r>
      <w:r w:rsidRPr="008F0F71">
        <w:rPr>
          <w:b/>
        </w:rPr>
        <w:t>Breaks</w:t>
      </w:r>
      <w:r>
        <w:t xml:space="preserve"> from the </w:t>
      </w:r>
      <w:r w:rsidRPr="008F0F71">
        <w:rPr>
          <w:b/>
        </w:rPr>
        <w:t xml:space="preserve">Page Setup </w:t>
      </w:r>
      <w:r w:rsidRPr="0021075B">
        <w:t>Group</w:t>
      </w:r>
    </w:p>
    <w:p w:rsidR="00880D6B" w:rsidRDefault="00880D6B" w:rsidP="00880D6B">
      <w:pPr>
        <w:numPr>
          <w:ilvl w:val="0"/>
          <w:numId w:val="12"/>
        </w:numPr>
      </w:pPr>
      <w:r>
        <w:t>Select the appropriate page or section break</w:t>
      </w:r>
      <w:r w:rsidR="00224DBC">
        <w:fldChar w:fldCharType="begin"/>
      </w:r>
      <w:r w:rsidR="00224DBC">
        <w:instrText xml:space="preserve"> XE "</w:instrText>
      </w:r>
      <w:r w:rsidR="00535806">
        <w:instrText>Section B</w:instrText>
      </w:r>
      <w:r w:rsidR="00224DBC" w:rsidRPr="000B5594">
        <w:instrText>reak</w:instrText>
      </w:r>
      <w:r w:rsidR="00224DBC">
        <w:instrText xml:space="preserve">" </w:instrText>
      </w:r>
      <w:r w:rsidR="00224DBC">
        <w:fldChar w:fldCharType="end"/>
      </w:r>
    </w:p>
    <w:p w:rsidR="00D93E1C" w:rsidRDefault="00D93E1C" w:rsidP="00D93E1C">
      <w:pPr>
        <w:jc w:val="center"/>
      </w:pPr>
    </w:p>
    <w:p w:rsidR="00D93E1C" w:rsidRDefault="00D93E1C" w:rsidP="00D93E1C">
      <w:pPr>
        <w:jc w:val="center"/>
      </w:pPr>
    </w:p>
    <w:p w:rsidR="00683F15" w:rsidRDefault="00683F15" w:rsidP="00D93E1C">
      <w:pPr>
        <w:jc w:val="center"/>
      </w:pPr>
    </w:p>
    <w:p w:rsidR="00D93E1C" w:rsidRDefault="00D93E1C" w:rsidP="00D93E1C">
      <w:pPr>
        <w:jc w:val="center"/>
      </w:pPr>
    </w:p>
    <w:p w:rsidR="00F25B6F" w:rsidRPr="00880D6B" w:rsidRDefault="00683F15" w:rsidP="008F0F71">
      <w:pPr>
        <w:rPr>
          <w:i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4CF20CF9" wp14:editId="7CE89714">
            <wp:simplePos x="0" y="0"/>
            <wp:positionH relativeFrom="margin">
              <wp:posOffset>1757680</wp:posOffset>
            </wp:positionH>
            <wp:positionV relativeFrom="paragraph">
              <wp:posOffset>85725</wp:posOffset>
            </wp:positionV>
            <wp:extent cx="4356100" cy="1759585"/>
            <wp:effectExtent l="0" t="0" r="635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84" b="8507"/>
                    <a:stretch/>
                  </pic:blipFill>
                  <pic:spPr bwMode="auto">
                    <a:xfrm>
                      <a:off x="0" y="0"/>
                      <a:ext cx="4356100" cy="17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F8C651" wp14:editId="3FDCC234">
                <wp:simplePos x="0" y="0"/>
                <wp:positionH relativeFrom="column">
                  <wp:posOffset>3622426</wp:posOffset>
                </wp:positionH>
                <wp:positionV relativeFrom="paragraph">
                  <wp:posOffset>412115</wp:posOffset>
                </wp:positionV>
                <wp:extent cx="767559" cy="379562"/>
                <wp:effectExtent l="0" t="0" r="13970" b="2095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559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37CA120" id="Oval 46" o:spid="_x0000_s1026" style="position:absolute;margin-left:285.25pt;margin-top:32.45pt;width:60.45pt;height:29.9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" filled="f" strokecolor="#f79646 [3209]" strokeweight="2pt"/>
            </w:pict>
          </mc:Fallback>
        </mc:AlternateContent>
      </w:r>
      <w:r w:rsidR="00575A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132840" wp14:editId="60FBE42F">
                <wp:simplePos x="0" y="0"/>
                <wp:positionH relativeFrom="column">
                  <wp:posOffset>5260395</wp:posOffset>
                </wp:positionH>
                <wp:positionV relativeFrom="paragraph">
                  <wp:posOffset>1175191</wp:posOffset>
                </wp:positionV>
                <wp:extent cx="767559" cy="379562"/>
                <wp:effectExtent l="0" t="0" r="13970" b="2095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559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35747B" id="Oval 45" o:spid="_x0000_s1026" style="position:absolute;margin-left:414.2pt;margin-top:92.55pt;width:60.45pt;height:29.9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" filled="f" strokecolor="#f79646 [3209]" strokeweight="2pt"/>
            </w:pict>
          </mc:Fallback>
        </mc:AlternateContent>
      </w:r>
      <w:r w:rsidR="00F25B6F" w:rsidRPr="00880D6B">
        <w:rPr>
          <w:i/>
        </w:rPr>
        <w:t xml:space="preserve">Note: when inserting text into </w:t>
      </w:r>
      <w:r w:rsidR="00F25B6F" w:rsidRPr="00880D6B">
        <w:rPr>
          <w:b/>
          <w:i/>
        </w:rPr>
        <w:t>Headers and Footers</w:t>
      </w:r>
      <w:r w:rsidR="00224DBC">
        <w:rPr>
          <w:b/>
          <w:i/>
        </w:rPr>
        <w:fldChar w:fldCharType="begin"/>
      </w:r>
      <w:r w:rsidR="00224DBC">
        <w:instrText xml:space="preserve"> XE "</w:instrText>
      </w:r>
      <w:r w:rsidR="00224DBC" w:rsidRPr="00155D04">
        <w:rPr>
          <w:b/>
          <w:i/>
        </w:rPr>
        <w:instrText>Headers and Footers</w:instrText>
      </w:r>
      <w:r w:rsidR="00224DBC">
        <w:instrText xml:space="preserve">" </w:instrText>
      </w:r>
      <w:r w:rsidR="00224DBC">
        <w:rPr>
          <w:b/>
          <w:i/>
        </w:rPr>
        <w:fldChar w:fldCharType="end"/>
      </w:r>
      <w:r w:rsidR="00F25B6F" w:rsidRPr="00880D6B">
        <w:rPr>
          <w:i/>
        </w:rPr>
        <w:t xml:space="preserve"> within Sections always </w:t>
      </w:r>
      <w:r w:rsidR="0021075B">
        <w:rPr>
          <w:i/>
        </w:rPr>
        <w:t xml:space="preserve">be aware of the </w:t>
      </w:r>
      <w:proofErr w:type="gramStart"/>
      <w:r w:rsidR="0021075B" w:rsidRPr="0021075B">
        <w:rPr>
          <w:b/>
          <w:i/>
        </w:rPr>
        <w:t>Same</w:t>
      </w:r>
      <w:proofErr w:type="gramEnd"/>
      <w:r w:rsidR="0021075B" w:rsidRPr="0021075B">
        <w:rPr>
          <w:b/>
          <w:i/>
        </w:rPr>
        <w:t xml:space="preserve"> as Previous</w:t>
      </w:r>
      <w:r w:rsidR="006160EA">
        <w:rPr>
          <w:b/>
          <w:i/>
        </w:rPr>
        <w:fldChar w:fldCharType="begin"/>
      </w:r>
      <w:r w:rsidR="006160EA">
        <w:instrText xml:space="preserve"> XE "</w:instrText>
      </w:r>
      <w:r w:rsidR="006160EA" w:rsidRPr="00346E94">
        <w:rPr>
          <w:b/>
          <w:i/>
        </w:rPr>
        <w:instrText>Same as Previous</w:instrText>
      </w:r>
      <w:r w:rsidR="006160EA">
        <w:instrText xml:space="preserve">" </w:instrText>
      </w:r>
      <w:r w:rsidR="006160EA">
        <w:rPr>
          <w:b/>
          <w:i/>
        </w:rPr>
        <w:fldChar w:fldCharType="end"/>
      </w:r>
      <w:r w:rsidR="0021075B">
        <w:rPr>
          <w:i/>
        </w:rPr>
        <w:t xml:space="preserve"> option.  To</w:t>
      </w:r>
      <w:r w:rsidR="00F25B6F" w:rsidRPr="00880D6B">
        <w:rPr>
          <w:i/>
        </w:rPr>
        <w:t xml:space="preserve"> take off the </w:t>
      </w:r>
      <w:proofErr w:type="gramStart"/>
      <w:r w:rsidR="00880D6B" w:rsidRPr="00880D6B">
        <w:rPr>
          <w:b/>
          <w:i/>
        </w:rPr>
        <w:t>Same</w:t>
      </w:r>
      <w:proofErr w:type="gramEnd"/>
      <w:r w:rsidR="00880D6B" w:rsidRPr="00880D6B">
        <w:rPr>
          <w:b/>
          <w:i/>
        </w:rPr>
        <w:t xml:space="preserve"> as</w:t>
      </w:r>
      <w:r w:rsidR="00F25B6F" w:rsidRPr="00880D6B">
        <w:rPr>
          <w:b/>
          <w:i/>
        </w:rPr>
        <w:t xml:space="preserve"> Previous</w:t>
      </w:r>
      <w:r w:rsidR="00F25B6F" w:rsidRPr="00880D6B">
        <w:rPr>
          <w:i/>
        </w:rPr>
        <w:t xml:space="preserve"> option</w:t>
      </w:r>
      <w:r w:rsidR="00880D6B" w:rsidRPr="00880D6B">
        <w:rPr>
          <w:i/>
        </w:rPr>
        <w:t xml:space="preserve">, </w:t>
      </w:r>
      <w:r w:rsidR="0021075B">
        <w:rPr>
          <w:i/>
        </w:rPr>
        <w:t>deselect</w:t>
      </w:r>
      <w:r w:rsidR="00880D6B" w:rsidRPr="00880D6B">
        <w:rPr>
          <w:i/>
        </w:rPr>
        <w:t xml:space="preserve"> the </w:t>
      </w:r>
      <w:r w:rsidR="00880D6B" w:rsidRPr="00880D6B">
        <w:rPr>
          <w:b/>
          <w:i/>
        </w:rPr>
        <w:t>Link to Previous</w:t>
      </w:r>
      <w:r w:rsidR="00880D6B" w:rsidRPr="00880D6B">
        <w:rPr>
          <w:i/>
        </w:rPr>
        <w:t xml:space="preserve"> option</w:t>
      </w:r>
      <w:r w:rsidR="00F25B6F" w:rsidRPr="00880D6B">
        <w:rPr>
          <w:i/>
        </w:rPr>
        <w:t xml:space="preserve">.  This enables you to put different text into different sections.  If all the sections are to </w:t>
      </w:r>
      <w:r w:rsidR="00880D6B" w:rsidRPr="00880D6B">
        <w:rPr>
          <w:i/>
        </w:rPr>
        <w:t>contain</w:t>
      </w:r>
      <w:r w:rsidR="00F25B6F" w:rsidRPr="00880D6B">
        <w:rPr>
          <w:i/>
        </w:rPr>
        <w:t xml:space="preserve"> the same </w:t>
      </w:r>
      <w:r>
        <w:rPr>
          <w:i/>
        </w:rPr>
        <w:t>header/</w:t>
      </w:r>
      <w:r w:rsidR="00F25B6F" w:rsidRPr="00880D6B">
        <w:rPr>
          <w:i/>
        </w:rPr>
        <w:t xml:space="preserve">footer, leave the </w:t>
      </w:r>
      <w:proofErr w:type="gramStart"/>
      <w:r w:rsidR="00880D6B" w:rsidRPr="00880D6B">
        <w:rPr>
          <w:b/>
          <w:i/>
        </w:rPr>
        <w:t>Same</w:t>
      </w:r>
      <w:proofErr w:type="gramEnd"/>
      <w:r w:rsidR="00880D6B" w:rsidRPr="00880D6B">
        <w:rPr>
          <w:b/>
          <w:i/>
        </w:rPr>
        <w:t xml:space="preserve"> as P</w:t>
      </w:r>
      <w:r w:rsidR="00F25B6F" w:rsidRPr="00880D6B">
        <w:rPr>
          <w:b/>
          <w:i/>
        </w:rPr>
        <w:t>revious</w:t>
      </w:r>
      <w:r w:rsidR="00F25B6F" w:rsidRPr="00880D6B">
        <w:rPr>
          <w:i/>
        </w:rPr>
        <w:t xml:space="preserve"> option on.</w:t>
      </w:r>
      <w:r w:rsidR="0021075B" w:rsidRPr="0021075B">
        <w:rPr>
          <w:noProof/>
          <w:lang w:eastAsia="en-GB"/>
        </w:rPr>
        <w:t xml:space="preserve"> </w:t>
      </w:r>
    </w:p>
    <w:p w:rsidR="00F25B6F" w:rsidRDefault="00A07497" w:rsidP="008F0F71">
      <w:pPr>
        <w:pStyle w:val="Heading2"/>
      </w:pPr>
      <w:bookmarkStart w:id="30" w:name="_Toc100551344"/>
      <w:bookmarkStart w:id="31" w:name="_Toc246223719"/>
      <w:bookmarkStart w:id="32" w:name="_Toc246223737"/>
      <w:bookmarkStart w:id="33" w:name="_Toc335122453"/>
      <w:bookmarkStart w:id="34" w:name="_Toc335122503"/>
      <w:bookmarkStart w:id="35" w:name="_Toc424033780"/>
      <w:r>
        <w:lastRenderedPageBreak/>
        <w:t>Page N</w:t>
      </w:r>
      <w:r w:rsidR="00F25B6F">
        <w:t>umbering</w:t>
      </w:r>
      <w:bookmarkEnd w:id="30"/>
      <w:bookmarkEnd w:id="31"/>
      <w:bookmarkEnd w:id="32"/>
      <w:bookmarkEnd w:id="33"/>
      <w:bookmarkEnd w:id="34"/>
      <w:bookmarkEnd w:id="35"/>
      <w:r w:rsidR="00224DBC">
        <w:fldChar w:fldCharType="begin"/>
      </w:r>
      <w:r w:rsidR="00224DBC">
        <w:instrText xml:space="preserve"> XE "</w:instrText>
      </w:r>
      <w:r w:rsidR="00224DBC" w:rsidRPr="000C5B8B">
        <w:instrText>Page Numbering</w:instrText>
      </w:r>
      <w:r w:rsidR="00224DBC">
        <w:instrText xml:space="preserve">" </w:instrText>
      </w:r>
      <w:r w:rsidR="00224DBC">
        <w:fldChar w:fldCharType="end"/>
      </w:r>
    </w:p>
    <w:p w:rsidR="001A6070" w:rsidRDefault="0011703D" w:rsidP="008F0F71"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3A6DBD1C" wp14:editId="1EFCB371">
            <wp:simplePos x="0" y="0"/>
            <wp:positionH relativeFrom="margin">
              <wp:posOffset>4577715</wp:posOffset>
            </wp:positionH>
            <wp:positionV relativeFrom="paragraph">
              <wp:posOffset>238760</wp:posOffset>
            </wp:positionV>
            <wp:extent cx="1604010" cy="949960"/>
            <wp:effectExtent l="0" t="0" r="0" b="254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3" t="5065" r="35162" b="86513"/>
                    <a:stretch/>
                  </pic:blipFill>
                  <pic:spPr bwMode="auto">
                    <a:xfrm>
                      <a:off x="0" y="0"/>
                      <a:ext cx="1604010" cy="94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6F">
        <w:t>Page Numbering</w:t>
      </w:r>
      <w:r w:rsidR="00224DBC">
        <w:fldChar w:fldCharType="begin"/>
      </w:r>
      <w:r w:rsidR="00224DBC">
        <w:instrText xml:space="preserve"> XE "</w:instrText>
      </w:r>
      <w:r w:rsidR="00224DBC" w:rsidRPr="000C5B8B">
        <w:instrText>Page Numbering</w:instrText>
      </w:r>
      <w:r w:rsidR="00224DBC">
        <w:instrText xml:space="preserve">" </w:instrText>
      </w:r>
      <w:r w:rsidR="00224DBC">
        <w:fldChar w:fldCharType="end"/>
      </w:r>
      <w:r w:rsidR="00F25B6F">
        <w:t xml:space="preserve"> can be added to documents </w:t>
      </w:r>
      <w:r w:rsidR="001A6070">
        <w:t xml:space="preserve">from the </w:t>
      </w:r>
      <w:r w:rsidR="001A6070" w:rsidRPr="00F137B1">
        <w:rPr>
          <w:b/>
        </w:rPr>
        <w:t>Insert</w:t>
      </w:r>
      <w:r w:rsidR="001A6070">
        <w:rPr>
          <w:b/>
        </w:rPr>
        <w:t xml:space="preserve"> </w:t>
      </w:r>
      <w:r w:rsidR="001A6070" w:rsidRPr="001A6070">
        <w:t>Tab</w:t>
      </w:r>
      <w:r w:rsidR="001A6070">
        <w:t xml:space="preserve"> and the Header &amp; Footer group.</w:t>
      </w:r>
    </w:p>
    <w:p w:rsidR="001A6070" w:rsidRDefault="001A6070" w:rsidP="001A6070">
      <w:pPr>
        <w:numPr>
          <w:ilvl w:val="0"/>
          <w:numId w:val="13"/>
        </w:numPr>
      </w:pPr>
      <w:r>
        <w:t xml:space="preserve">Method 1 – select the </w:t>
      </w:r>
      <w:r w:rsidRPr="001A6070">
        <w:rPr>
          <w:b/>
        </w:rPr>
        <w:t>Footer</w:t>
      </w:r>
      <w:r>
        <w:t xml:space="preserve"> option to choose from any of the available options</w:t>
      </w:r>
    </w:p>
    <w:p w:rsidR="001A6070" w:rsidRDefault="001A6070" w:rsidP="001A6070">
      <w:pPr>
        <w:numPr>
          <w:ilvl w:val="0"/>
          <w:numId w:val="13"/>
        </w:numPr>
      </w:pPr>
      <w:r>
        <w:t xml:space="preserve">Method 2 – select the </w:t>
      </w:r>
      <w:r w:rsidRPr="001A6070">
        <w:rPr>
          <w:b/>
        </w:rPr>
        <w:t>Page Number</w:t>
      </w:r>
      <w:r>
        <w:t xml:space="preserve"> option</w:t>
      </w:r>
    </w:p>
    <w:p w:rsidR="001A6070" w:rsidRDefault="009F66F9" w:rsidP="001A6070"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5F7CA87A" wp14:editId="4C583386">
            <wp:simplePos x="0" y="0"/>
            <wp:positionH relativeFrom="margin">
              <wp:posOffset>4665345</wp:posOffset>
            </wp:positionH>
            <wp:positionV relativeFrom="paragraph">
              <wp:posOffset>172720</wp:posOffset>
            </wp:positionV>
            <wp:extent cx="1454785" cy="181229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" t="4941" r="84178" b="74222"/>
                    <a:stretch/>
                  </pic:blipFill>
                  <pic:spPr bwMode="auto">
                    <a:xfrm>
                      <a:off x="0" y="0"/>
                      <a:ext cx="1454785" cy="181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070">
        <w:t>Formatting page numbers</w:t>
      </w:r>
    </w:p>
    <w:p w:rsidR="001A6070" w:rsidRDefault="0011703D" w:rsidP="001A6070">
      <w:pPr>
        <w:numPr>
          <w:ilvl w:val="0"/>
          <w:numId w:val="14"/>
        </w:numPr>
      </w:pPr>
      <w:r>
        <w:t>From the header/footer section select</w:t>
      </w:r>
      <w:r w:rsidR="001A6070">
        <w:t xml:space="preserve"> the </w:t>
      </w:r>
      <w:r w:rsidR="001A6070" w:rsidRPr="001A6070">
        <w:rPr>
          <w:b/>
        </w:rPr>
        <w:t>Page Number</w:t>
      </w:r>
      <w:r w:rsidR="001A6070">
        <w:t xml:space="preserve"> option</w:t>
      </w:r>
    </w:p>
    <w:p w:rsidR="001A6070" w:rsidRDefault="001A6070" w:rsidP="001A6070">
      <w:pPr>
        <w:numPr>
          <w:ilvl w:val="0"/>
          <w:numId w:val="14"/>
        </w:numPr>
      </w:pPr>
      <w:r>
        <w:t>Format Page Numbers…</w:t>
      </w:r>
    </w:p>
    <w:p w:rsidR="0011703D" w:rsidRDefault="0011703D" w:rsidP="001A6070">
      <w:pPr>
        <w:numPr>
          <w:ilvl w:val="0"/>
          <w:numId w:val="14"/>
        </w:numPr>
      </w:pPr>
      <w:r>
        <w:t xml:space="preserve">From here you can select the Number format </w:t>
      </w:r>
    </w:p>
    <w:p w:rsidR="009F66F9" w:rsidRDefault="009F66F9" w:rsidP="001A6070">
      <w:pPr>
        <w:rPr>
          <w:i/>
        </w:rPr>
      </w:pPr>
    </w:p>
    <w:p w:rsidR="009F66F9" w:rsidRDefault="009F66F9" w:rsidP="001A6070">
      <w:pPr>
        <w:rPr>
          <w:i/>
        </w:rPr>
      </w:pPr>
    </w:p>
    <w:p w:rsidR="001A6070" w:rsidRPr="001A6070" w:rsidRDefault="009F66F9" w:rsidP="001A6070">
      <w:pPr>
        <w:rPr>
          <w:i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6EBD8866" wp14:editId="7826A065">
            <wp:simplePos x="0" y="0"/>
            <wp:positionH relativeFrom="margin">
              <wp:posOffset>3556000</wp:posOffset>
            </wp:positionH>
            <wp:positionV relativeFrom="paragraph">
              <wp:posOffset>122555</wp:posOffset>
            </wp:positionV>
            <wp:extent cx="2619375" cy="2743200"/>
            <wp:effectExtent l="0" t="0" r="952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070" w:rsidRPr="001A6070">
        <w:rPr>
          <w:i/>
        </w:rPr>
        <w:t>Note: When inserting page numbers into a document that contains sections, ensure that you select “</w:t>
      </w:r>
      <w:r w:rsidR="001A6070" w:rsidRPr="001A6070">
        <w:rPr>
          <w:b/>
          <w:i/>
        </w:rPr>
        <w:t>Continue from previous section</w:t>
      </w:r>
      <w:r w:rsidR="001A6070" w:rsidRPr="001A6070">
        <w:rPr>
          <w:i/>
        </w:rPr>
        <w:t>”</w:t>
      </w:r>
    </w:p>
    <w:p w:rsidR="00C4484B" w:rsidRDefault="00C4484B" w:rsidP="008F0F71">
      <w:pPr>
        <w:pStyle w:val="Heading2"/>
      </w:pPr>
      <w:bookmarkStart w:id="36" w:name="_Toc100551345"/>
    </w:p>
    <w:p w:rsidR="0011703D" w:rsidRDefault="0011703D">
      <w:pPr>
        <w:spacing w:before="0" w:beforeAutospacing="0" w:after="0" w:afterAutospacing="0" w:line="240" w:lineRule="auto"/>
        <w:rPr>
          <w:rFonts w:cs="Arial"/>
          <w:b/>
          <w:bCs/>
          <w:i/>
          <w:iCs/>
          <w:caps/>
          <w:sz w:val="28"/>
        </w:rPr>
      </w:pPr>
      <w:bookmarkStart w:id="37" w:name="_Toc246223720"/>
      <w:bookmarkStart w:id="38" w:name="_Toc246223738"/>
      <w:bookmarkStart w:id="39" w:name="_Toc335122454"/>
      <w:bookmarkStart w:id="40" w:name="_Toc335122504"/>
      <w:r>
        <w:br w:type="page"/>
      </w:r>
    </w:p>
    <w:bookmarkStart w:id="41" w:name="_Toc424033781"/>
    <w:p w:rsidR="00F25B6F" w:rsidRDefault="009F0342" w:rsidP="008F0F71">
      <w:pPr>
        <w:pStyle w:val="Heading2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7A8761" wp14:editId="09A85B93">
                <wp:simplePos x="0" y="0"/>
                <wp:positionH relativeFrom="column">
                  <wp:posOffset>5545538</wp:posOffset>
                </wp:positionH>
                <wp:positionV relativeFrom="paragraph">
                  <wp:posOffset>-79513</wp:posOffset>
                </wp:positionV>
                <wp:extent cx="652007" cy="379562"/>
                <wp:effectExtent l="0" t="0" r="15240" b="2095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7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F0D6A4" id="Oval 54" o:spid="_x0000_s1026" style="position:absolute;margin-left:436.65pt;margin-top:-6.25pt;width:51.35pt;height:29.9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" filled="f" strokecolor="#f79646 [3209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64D76443" wp14:editId="362E52C8">
            <wp:simplePos x="0" y="0"/>
            <wp:positionH relativeFrom="margin">
              <wp:align>right</wp:align>
            </wp:positionH>
            <wp:positionV relativeFrom="paragraph">
              <wp:posOffset>37547</wp:posOffset>
            </wp:positionV>
            <wp:extent cx="2623820" cy="4050030"/>
            <wp:effectExtent l="0" t="0" r="5080" b="762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" t="2911" r="75703" b="38052"/>
                    <a:stretch/>
                  </pic:blipFill>
                  <pic:spPr bwMode="auto">
                    <a:xfrm>
                      <a:off x="0" y="0"/>
                      <a:ext cx="2623820" cy="405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97">
        <w:t>Table of C</w:t>
      </w:r>
      <w:r w:rsidR="00F25B6F">
        <w:t>ontents</w:t>
      </w:r>
      <w:r w:rsidR="00224DBC">
        <w:fldChar w:fldCharType="begin"/>
      </w:r>
      <w:r w:rsidR="00224DBC">
        <w:instrText xml:space="preserve"> XE "</w:instrText>
      </w:r>
      <w:r w:rsidR="00224DBC" w:rsidRPr="00311F43">
        <w:instrText>Table of Contents</w:instrText>
      </w:r>
      <w:r w:rsidR="00224DBC">
        <w:instrText xml:space="preserve">" </w:instrText>
      </w:r>
      <w:r w:rsidR="00224DBC">
        <w:fldChar w:fldCharType="end"/>
      </w:r>
      <w:r w:rsidR="00A07497">
        <w:t xml:space="preserve"> P</w:t>
      </w:r>
      <w:r w:rsidR="00F25B6F">
        <w:t>ages</w:t>
      </w:r>
      <w:bookmarkEnd w:id="36"/>
      <w:bookmarkEnd w:id="37"/>
      <w:bookmarkEnd w:id="38"/>
      <w:bookmarkEnd w:id="39"/>
      <w:bookmarkEnd w:id="40"/>
      <w:bookmarkEnd w:id="41"/>
    </w:p>
    <w:p w:rsidR="00F25B6F" w:rsidRDefault="00F25B6F" w:rsidP="008F0F71">
      <w:r>
        <w:t xml:space="preserve">When styles have been created and applied to a document, it is a simple task to create </w:t>
      </w:r>
      <w:r w:rsidRPr="00F86EEE">
        <w:rPr>
          <w:b/>
        </w:rPr>
        <w:t>Table of Contents</w:t>
      </w:r>
      <w:r w:rsidR="00224DBC">
        <w:rPr>
          <w:b/>
        </w:rPr>
        <w:fldChar w:fldCharType="begin"/>
      </w:r>
      <w:r w:rsidR="00224DBC">
        <w:instrText xml:space="preserve"> XE "</w:instrText>
      </w:r>
      <w:r w:rsidR="00224DBC" w:rsidRPr="00311F43">
        <w:instrText>Table of Contents</w:instrText>
      </w:r>
      <w:r w:rsidR="00224DBC">
        <w:instrText xml:space="preserve">" </w:instrText>
      </w:r>
      <w:r w:rsidR="00224DBC">
        <w:rPr>
          <w:b/>
        </w:rPr>
        <w:fldChar w:fldCharType="end"/>
      </w:r>
      <w:r>
        <w:t xml:space="preserve">, and </w:t>
      </w:r>
      <w:r w:rsidRPr="00F86EEE">
        <w:rPr>
          <w:b/>
        </w:rPr>
        <w:t>Indexes</w:t>
      </w:r>
      <w:r w:rsidR="00224DBC">
        <w:rPr>
          <w:b/>
        </w:rPr>
        <w:fldChar w:fldCharType="begin"/>
      </w:r>
      <w:r w:rsidR="00224DBC">
        <w:instrText xml:space="preserve"> XE "</w:instrText>
      </w:r>
      <w:r w:rsidR="00224DBC" w:rsidRPr="00F23A4A">
        <w:rPr>
          <w:b/>
        </w:rPr>
        <w:instrText>Indexes</w:instrText>
      </w:r>
      <w:r w:rsidR="00224DBC">
        <w:instrText xml:space="preserve">" </w:instrText>
      </w:r>
      <w:r w:rsidR="00224DBC">
        <w:rPr>
          <w:b/>
        </w:rPr>
        <w:fldChar w:fldCharType="end"/>
      </w:r>
      <w:r>
        <w:t>.  Once these tables are created, they can automatically be updated, if any of the information is changed.</w:t>
      </w:r>
      <w:r w:rsidR="009F0342" w:rsidRPr="009F0342">
        <w:rPr>
          <w:noProof/>
          <w:lang w:eastAsia="en-GB"/>
        </w:rPr>
        <w:t xml:space="preserve"> </w:t>
      </w:r>
    </w:p>
    <w:p w:rsidR="00F25B6F" w:rsidRPr="000B3617" w:rsidRDefault="00F25B6F" w:rsidP="00F20548">
      <w:pPr>
        <w:numPr>
          <w:ilvl w:val="0"/>
          <w:numId w:val="15"/>
        </w:numPr>
        <w:rPr>
          <w:lang w:eastAsia="en-GB"/>
        </w:rPr>
      </w:pPr>
      <w:r w:rsidRPr="000B3617">
        <w:rPr>
          <w:lang w:eastAsia="en-GB"/>
        </w:rPr>
        <w:t xml:space="preserve">Click where you want to insert the table of contents. </w:t>
      </w:r>
    </w:p>
    <w:p w:rsidR="00296687" w:rsidRDefault="00296687" w:rsidP="00296687">
      <w:pPr>
        <w:numPr>
          <w:ilvl w:val="0"/>
          <w:numId w:val="15"/>
        </w:numPr>
        <w:rPr>
          <w:lang w:eastAsia="en-GB"/>
        </w:rPr>
      </w:pPr>
      <w:r>
        <w:rPr>
          <w:lang w:eastAsia="en-GB"/>
        </w:rPr>
        <w:t xml:space="preserve">Select the </w:t>
      </w:r>
      <w:r w:rsidRPr="00296687">
        <w:rPr>
          <w:b/>
          <w:lang w:eastAsia="en-GB"/>
        </w:rPr>
        <w:t>References</w:t>
      </w:r>
      <w:r>
        <w:rPr>
          <w:lang w:eastAsia="en-GB"/>
        </w:rPr>
        <w:t xml:space="preserve"> tab and click </w:t>
      </w:r>
      <w:r w:rsidRPr="00296687">
        <w:rPr>
          <w:b/>
          <w:lang w:eastAsia="en-GB"/>
        </w:rPr>
        <w:t>Table of Contents</w:t>
      </w:r>
      <w:r w:rsidR="00224DBC">
        <w:rPr>
          <w:b/>
          <w:lang w:eastAsia="en-GB"/>
        </w:rPr>
        <w:fldChar w:fldCharType="begin"/>
      </w:r>
      <w:r w:rsidR="00224DBC">
        <w:instrText xml:space="preserve"> XE "</w:instrText>
      </w:r>
      <w:r w:rsidR="00224DBC" w:rsidRPr="00311F43">
        <w:instrText>Table of Contents</w:instrText>
      </w:r>
      <w:r w:rsidR="00224DBC">
        <w:instrText xml:space="preserve">" </w:instrText>
      </w:r>
      <w:r w:rsidR="00224DBC">
        <w:rPr>
          <w:b/>
          <w:lang w:eastAsia="en-GB"/>
        </w:rPr>
        <w:fldChar w:fldCharType="end"/>
      </w:r>
      <w:r>
        <w:rPr>
          <w:lang w:eastAsia="en-GB"/>
        </w:rPr>
        <w:t>, and choose a design</w:t>
      </w:r>
    </w:p>
    <w:p w:rsidR="00296687" w:rsidRDefault="009F0342" w:rsidP="00F20548">
      <w:pPr>
        <w:numPr>
          <w:ilvl w:val="0"/>
          <w:numId w:val="15"/>
        </w:num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2294AB" wp14:editId="3DAE1127">
                <wp:simplePos x="0" y="0"/>
                <wp:positionH relativeFrom="column">
                  <wp:posOffset>3414174</wp:posOffset>
                </wp:positionH>
                <wp:positionV relativeFrom="paragraph">
                  <wp:posOffset>529010</wp:posOffset>
                </wp:positionV>
                <wp:extent cx="1439186" cy="379562"/>
                <wp:effectExtent l="0" t="0" r="27940" b="2095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186" cy="379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D6F3C15" id="Oval 51" o:spid="_x0000_s1026" style="position:absolute;margin-left:268.85pt;margin-top:41.65pt;width:113.3pt;height:29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" filled="f" strokecolor="#f79646 [3209]" strokeweight="2pt"/>
            </w:pict>
          </mc:Fallback>
        </mc:AlternateContent>
      </w:r>
      <w:r w:rsidR="00296687">
        <w:rPr>
          <w:lang w:eastAsia="en-GB"/>
        </w:rPr>
        <w:t xml:space="preserve">For more options select </w:t>
      </w:r>
      <w:r w:rsidR="00296687">
        <w:rPr>
          <w:lang w:eastAsia="en-GB"/>
        </w:rPr>
        <w:br/>
      </w:r>
      <w:r>
        <w:rPr>
          <w:b/>
          <w:lang w:eastAsia="en-GB"/>
        </w:rPr>
        <w:t>Custom</w:t>
      </w:r>
      <w:r w:rsidR="00296687">
        <w:rPr>
          <w:b/>
          <w:lang w:eastAsia="en-GB"/>
        </w:rPr>
        <w:t xml:space="preserve"> Table of Contents</w:t>
      </w:r>
      <w:r w:rsidR="00224DBC">
        <w:rPr>
          <w:b/>
          <w:lang w:eastAsia="en-GB"/>
        </w:rPr>
        <w:fldChar w:fldCharType="begin"/>
      </w:r>
      <w:r w:rsidR="00224DBC">
        <w:instrText xml:space="preserve"> XE "</w:instrText>
      </w:r>
      <w:r w:rsidR="00224DBC" w:rsidRPr="00311F43">
        <w:instrText>Table of Contents</w:instrText>
      </w:r>
      <w:r w:rsidR="00224DBC">
        <w:instrText xml:space="preserve">" </w:instrText>
      </w:r>
      <w:r w:rsidR="00224DBC">
        <w:rPr>
          <w:b/>
          <w:lang w:eastAsia="en-GB"/>
        </w:rPr>
        <w:fldChar w:fldCharType="end"/>
      </w:r>
      <w:r w:rsidR="00296687">
        <w:rPr>
          <w:lang w:eastAsia="en-GB"/>
        </w:rPr>
        <w:t xml:space="preserve"> </w:t>
      </w:r>
    </w:p>
    <w:p w:rsidR="00C4484B" w:rsidRDefault="00C4484B" w:rsidP="008F0F71"/>
    <w:p w:rsidR="00C4484B" w:rsidRDefault="00C4484B" w:rsidP="008F0F71"/>
    <w:p w:rsidR="00F25B6F" w:rsidRDefault="009F0342" w:rsidP="008F0F71"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437473A0" wp14:editId="6584992A">
            <wp:simplePos x="0" y="0"/>
            <wp:positionH relativeFrom="column">
              <wp:posOffset>4297045</wp:posOffset>
            </wp:positionH>
            <wp:positionV relativeFrom="paragraph">
              <wp:posOffset>485140</wp:posOffset>
            </wp:positionV>
            <wp:extent cx="1701165" cy="89789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" t="40958" r="83760" b="50919"/>
                    <a:stretch/>
                  </pic:blipFill>
                  <pic:spPr bwMode="auto">
                    <a:xfrm>
                      <a:off x="0" y="0"/>
                      <a:ext cx="1701165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6F">
        <w:t xml:space="preserve">Once a </w:t>
      </w:r>
      <w:r w:rsidR="00F25B6F" w:rsidRPr="00F86EEE">
        <w:rPr>
          <w:b/>
        </w:rPr>
        <w:t>Table of Contents</w:t>
      </w:r>
      <w:r w:rsidR="00224DBC">
        <w:rPr>
          <w:b/>
        </w:rPr>
        <w:fldChar w:fldCharType="begin"/>
      </w:r>
      <w:r w:rsidR="00224DBC">
        <w:instrText xml:space="preserve"> XE "</w:instrText>
      </w:r>
      <w:r w:rsidR="00224DBC" w:rsidRPr="00311F43">
        <w:instrText>Table of Contents</w:instrText>
      </w:r>
      <w:r w:rsidR="00224DBC">
        <w:instrText xml:space="preserve">" </w:instrText>
      </w:r>
      <w:r w:rsidR="00224DBC">
        <w:rPr>
          <w:b/>
        </w:rPr>
        <w:fldChar w:fldCharType="end"/>
      </w:r>
      <w:r w:rsidR="00F25B6F">
        <w:t xml:space="preserve"> has been created, it is an easy matter to update it if any changes are made to the contents themselves.</w:t>
      </w:r>
    </w:p>
    <w:p w:rsidR="00F25B6F" w:rsidRDefault="00F25B6F" w:rsidP="008F0F71">
      <w:r>
        <w:t xml:space="preserve">To update the </w:t>
      </w:r>
      <w:r w:rsidRPr="00321400">
        <w:rPr>
          <w:b/>
        </w:rPr>
        <w:t>Table of Contents</w:t>
      </w:r>
      <w:r w:rsidR="00224DBC">
        <w:rPr>
          <w:b/>
        </w:rPr>
        <w:fldChar w:fldCharType="begin"/>
      </w:r>
      <w:r w:rsidR="00224DBC">
        <w:instrText xml:space="preserve"> XE "</w:instrText>
      </w:r>
      <w:r w:rsidR="00224DBC" w:rsidRPr="00311F43">
        <w:instrText>Table of Contents</w:instrText>
      </w:r>
      <w:r w:rsidR="00224DBC">
        <w:instrText xml:space="preserve">" </w:instrText>
      </w:r>
      <w:r w:rsidR="00224DBC">
        <w:rPr>
          <w:b/>
        </w:rPr>
        <w:fldChar w:fldCharType="end"/>
      </w:r>
      <w:r>
        <w:t xml:space="preserve">, right click on the table and choose </w:t>
      </w:r>
      <w:r w:rsidRPr="00321400">
        <w:rPr>
          <w:b/>
        </w:rPr>
        <w:t>Update Field</w:t>
      </w:r>
      <w:r>
        <w:t xml:space="preserve"> (or press F9</w:t>
      </w:r>
      <w:r w:rsidR="00224DBC">
        <w:fldChar w:fldCharType="begin"/>
      </w:r>
      <w:r w:rsidR="00224DBC">
        <w:instrText xml:space="preserve"> XE "</w:instrText>
      </w:r>
      <w:r w:rsidR="00224DBC" w:rsidRPr="008E0B6D">
        <w:rPr>
          <w:b/>
        </w:rPr>
        <w:instrText>F9</w:instrText>
      </w:r>
      <w:r w:rsidR="00224DBC">
        <w:instrText xml:space="preserve">" </w:instrText>
      </w:r>
      <w:r w:rsidR="00224DBC">
        <w:fldChar w:fldCharType="end"/>
      </w:r>
      <w:r>
        <w:t xml:space="preserve">).  Choose to either update the page numbers of the entire table.  </w:t>
      </w:r>
      <w:r w:rsidRPr="009D12CF">
        <w:rPr>
          <w:b/>
        </w:rPr>
        <w:t>OK</w:t>
      </w:r>
    </w:p>
    <w:p w:rsidR="009F0342" w:rsidRDefault="009F0342">
      <w:pPr>
        <w:spacing w:before="0" w:beforeAutospacing="0" w:after="0" w:afterAutospacing="0" w:line="240" w:lineRule="auto"/>
        <w:rPr>
          <w:rFonts w:cs="Arial"/>
          <w:b/>
          <w:bCs/>
          <w:i/>
          <w:iCs/>
          <w:caps/>
          <w:sz w:val="28"/>
        </w:rPr>
      </w:pPr>
      <w:bookmarkStart w:id="42" w:name="_Toc100551346"/>
      <w:bookmarkStart w:id="43" w:name="_Toc246223721"/>
      <w:bookmarkStart w:id="44" w:name="_Toc246223739"/>
      <w:bookmarkStart w:id="45" w:name="_Toc335122455"/>
      <w:bookmarkStart w:id="46" w:name="_Toc335122505"/>
      <w:r>
        <w:br w:type="page"/>
      </w:r>
    </w:p>
    <w:p w:rsidR="00F25B6F" w:rsidRDefault="00F25B6F" w:rsidP="008F0F71">
      <w:pPr>
        <w:pStyle w:val="Heading2"/>
      </w:pPr>
      <w:bookmarkStart w:id="47" w:name="_Toc424033782"/>
      <w:r>
        <w:lastRenderedPageBreak/>
        <w:t>Indexes</w:t>
      </w:r>
      <w:bookmarkEnd w:id="42"/>
      <w:bookmarkEnd w:id="43"/>
      <w:bookmarkEnd w:id="44"/>
      <w:bookmarkEnd w:id="45"/>
      <w:bookmarkEnd w:id="46"/>
      <w:bookmarkEnd w:id="47"/>
      <w:r w:rsidR="00224DBC">
        <w:fldChar w:fldCharType="begin"/>
      </w:r>
      <w:r w:rsidR="00224DBC">
        <w:instrText xml:space="preserve"> XE "</w:instrText>
      </w:r>
      <w:r w:rsidR="00224DBC" w:rsidRPr="00F23A4A">
        <w:rPr>
          <w:b w:val="0"/>
        </w:rPr>
        <w:instrText>Indexes</w:instrText>
      </w:r>
      <w:r w:rsidR="00224DBC">
        <w:instrText xml:space="preserve">" </w:instrText>
      </w:r>
      <w:r w:rsidR="00224DBC">
        <w:fldChar w:fldCharType="end"/>
      </w:r>
    </w:p>
    <w:p w:rsidR="00F25B6F" w:rsidRDefault="00F25B6F" w:rsidP="008F0F71">
      <w:pPr>
        <w:pStyle w:val="Heading3"/>
      </w:pPr>
      <w:bookmarkStart w:id="48" w:name="_Toc100551347"/>
      <w:bookmarkStart w:id="49" w:name="_Toc246223722"/>
      <w:bookmarkStart w:id="50" w:name="_Toc246223740"/>
      <w:bookmarkStart w:id="51" w:name="_Toc335122456"/>
      <w:bookmarkStart w:id="52" w:name="_Toc335122506"/>
      <w:bookmarkStart w:id="53" w:name="_Toc424033783"/>
      <w:r>
        <w:t>Creating Index Entries</w:t>
      </w:r>
      <w:bookmarkEnd w:id="48"/>
      <w:bookmarkEnd w:id="49"/>
      <w:bookmarkEnd w:id="50"/>
      <w:bookmarkEnd w:id="51"/>
      <w:bookmarkEnd w:id="52"/>
      <w:bookmarkEnd w:id="53"/>
      <w:r w:rsidR="00224DBC">
        <w:fldChar w:fldCharType="begin"/>
      </w:r>
      <w:r w:rsidR="00224DBC">
        <w:instrText xml:space="preserve"> XE "</w:instrText>
      </w:r>
      <w:r w:rsidR="00224DBC" w:rsidRPr="007110F6">
        <w:instrText>Creating Index Entries</w:instrText>
      </w:r>
      <w:r w:rsidR="00224DBC">
        <w:instrText xml:space="preserve">" </w:instrText>
      </w:r>
      <w:r w:rsidR="00224DBC">
        <w:fldChar w:fldCharType="end"/>
      </w:r>
    </w:p>
    <w:p w:rsidR="00F25B6F" w:rsidRDefault="00535806" w:rsidP="008F0F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0BDF14" wp14:editId="3E79BD62">
                <wp:simplePos x="0" y="0"/>
                <wp:positionH relativeFrom="column">
                  <wp:posOffset>4464160</wp:posOffset>
                </wp:positionH>
                <wp:positionV relativeFrom="paragraph">
                  <wp:posOffset>6737</wp:posOffset>
                </wp:positionV>
                <wp:extent cx="588397" cy="946205"/>
                <wp:effectExtent l="0" t="0" r="21590" b="2540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7" cy="9462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432792" id="Oval 59" o:spid="_x0000_s1026" style="position:absolute;margin-left:351.5pt;margin-top:.55pt;width:46.35pt;height:7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" filled="f" strokecolor="#f79646 [3209]" strokeweight="2pt"/>
            </w:pict>
          </mc:Fallback>
        </mc:AlternateContent>
      </w:r>
      <w:r w:rsidR="009F0342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5F633E81" wp14:editId="7D61B5E6">
            <wp:simplePos x="0" y="0"/>
            <wp:positionH relativeFrom="margin">
              <wp:align>right</wp:align>
            </wp:positionH>
            <wp:positionV relativeFrom="paragraph">
              <wp:posOffset>6267</wp:posOffset>
            </wp:positionV>
            <wp:extent cx="1636395" cy="1008380"/>
            <wp:effectExtent l="0" t="0" r="1905" b="127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7" t="4521" r="47408" b="86451"/>
                    <a:stretch/>
                  </pic:blipFill>
                  <pic:spPr bwMode="auto">
                    <a:xfrm>
                      <a:off x="0" y="0"/>
                      <a:ext cx="1636395" cy="100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6F">
        <w:t>An Index shows the position of selected words or phrases in a printed document.  Text required for the index must be marked before the index can be created.</w:t>
      </w:r>
      <w:r w:rsidR="009F0342" w:rsidRPr="009F0342">
        <w:rPr>
          <w:noProof/>
          <w:lang w:eastAsia="en-GB"/>
        </w:rPr>
        <w:t xml:space="preserve"> </w:t>
      </w:r>
    </w:p>
    <w:p w:rsidR="00F25B6F" w:rsidRDefault="00F25B6F" w:rsidP="001F5BBF">
      <w:pPr>
        <w:numPr>
          <w:ilvl w:val="0"/>
          <w:numId w:val="16"/>
        </w:numPr>
      </w:pPr>
      <w:r>
        <w:t>Highlight the first occurrence of the word you want in the index</w:t>
      </w:r>
    </w:p>
    <w:p w:rsidR="00F25B6F" w:rsidRDefault="009F0342" w:rsidP="00C4484B">
      <w:pPr>
        <w:numPr>
          <w:ilvl w:val="0"/>
          <w:numId w:val="16"/>
        </w:numPr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49686D0E" wp14:editId="462C8C73">
            <wp:simplePos x="0" y="0"/>
            <wp:positionH relativeFrom="margin">
              <wp:align>right</wp:align>
            </wp:positionH>
            <wp:positionV relativeFrom="paragraph">
              <wp:posOffset>128021</wp:posOffset>
            </wp:positionV>
            <wp:extent cx="2847975" cy="3457575"/>
            <wp:effectExtent l="0" t="0" r="9525" b="952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6F">
        <w:t>Select</w:t>
      </w:r>
      <w:r w:rsidR="001F5BBF">
        <w:t xml:space="preserve"> the</w:t>
      </w:r>
      <w:r w:rsidR="00F25B6F">
        <w:t xml:space="preserve"> </w:t>
      </w:r>
      <w:r w:rsidR="00F25B6F" w:rsidRPr="001F5BBF">
        <w:rPr>
          <w:b/>
        </w:rPr>
        <w:t xml:space="preserve">Reference </w:t>
      </w:r>
      <w:r w:rsidR="001F5BBF" w:rsidRPr="001F5BBF">
        <w:t>tab</w:t>
      </w:r>
      <w:r w:rsidR="001F5BBF" w:rsidRPr="001F5BBF">
        <w:rPr>
          <w:b/>
        </w:rPr>
        <w:t xml:space="preserve"> </w:t>
      </w:r>
      <w:r w:rsidR="001F5BBF">
        <w:t xml:space="preserve">and then </w:t>
      </w:r>
      <w:r w:rsidR="001F5BBF" w:rsidRPr="001F5BBF">
        <w:rPr>
          <w:b/>
        </w:rPr>
        <w:t>Mark Entry</w:t>
      </w:r>
      <w:r w:rsidR="001F5BBF">
        <w:t xml:space="preserve"> from the Index group.  </w:t>
      </w:r>
      <w:r w:rsidR="00F25B6F" w:rsidRPr="00F270C2">
        <w:t>(To mark an index entry quickly, select the text and press &lt;</w:t>
      </w:r>
      <w:r w:rsidR="00F25B6F" w:rsidRPr="001F5BBF">
        <w:rPr>
          <w:b/>
        </w:rPr>
        <w:t>Alt Shift X</w:t>
      </w:r>
      <w:r w:rsidR="00F25B6F" w:rsidRPr="00F270C2">
        <w:t>&gt;.)</w:t>
      </w:r>
    </w:p>
    <w:p w:rsidR="00F25B6F" w:rsidRDefault="00F25B6F" w:rsidP="001F5BBF">
      <w:pPr>
        <w:jc w:val="center"/>
      </w:pPr>
    </w:p>
    <w:p w:rsidR="00F25B6F" w:rsidRDefault="00F25B6F" w:rsidP="008F0F71">
      <w:r>
        <w:t xml:space="preserve">Ensure </w:t>
      </w:r>
      <w:r w:rsidRPr="00F270C2">
        <w:rPr>
          <w:b/>
        </w:rPr>
        <w:t>Current page</w:t>
      </w:r>
      <w:r>
        <w:t xml:space="preserve"> is selected from </w:t>
      </w:r>
      <w:r w:rsidRPr="00F270C2">
        <w:rPr>
          <w:b/>
        </w:rPr>
        <w:t>Options</w:t>
      </w:r>
      <w:r>
        <w:t xml:space="preserve">. </w:t>
      </w:r>
    </w:p>
    <w:p w:rsidR="00F25B6F" w:rsidRDefault="00F25B6F" w:rsidP="008F0F71">
      <w:r>
        <w:t xml:space="preserve">Click </w:t>
      </w:r>
      <w:r w:rsidRPr="00F270C2">
        <w:rPr>
          <w:b/>
        </w:rPr>
        <w:t>Mark All</w:t>
      </w:r>
      <w:r>
        <w:t xml:space="preserve"> to create an index entry for all occurrences of Keyboard.  The index entry is shown as a field, beginning with </w:t>
      </w:r>
      <w:r w:rsidRPr="00F270C2">
        <w:rPr>
          <w:b/>
        </w:rPr>
        <w:t>XE</w:t>
      </w:r>
    </w:p>
    <w:p w:rsidR="00F25B6F" w:rsidRDefault="00F25B6F" w:rsidP="008F0F71">
      <w:r>
        <w:t xml:space="preserve">Click </w:t>
      </w:r>
      <w:r w:rsidRPr="00F270C2">
        <w:rPr>
          <w:b/>
        </w:rPr>
        <w:t>Close</w:t>
      </w:r>
      <w:r>
        <w:t xml:space="preserve"> to remove the dialog box.  Scroll through the document.  An index mark appears next to every occurrence of the word selected.</w:t>
      </w:r>
    </w:p>
    <w:p w:rsidR="00F25B6F" w:rsidRDefault="00456C0D" w:rsidP="001F5BBF">
      <w:pPr>
        <w:jc w:val="center"/>
        <w:rPr>
          <w:i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72AA714" wp14:editId="4A589291">
            <wp:simplePos x="0" y="0"/>
            <wp:positionH relativeFrom="column">
              <wp:posOffset>3318510</wp:posOffset>
            </wp:positionH>
            <wp:positionV relativeFrom="paragraph">
              <wp:posOffset>487045</wp:posOffset>
            </wp:positionV>
            <wp:extent cx="371475" cy="352425"/>
            <wp:effectExtent l="0" t="0" r="9525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5" t="8444" r="45622" b="8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2FB9885" wp14:editId="491709F9">
            <wp:extent cx="1814195" cy="3581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8" t="36740" r="57753" b="5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6F" w:rsidRPr="00E20989" w:rsidRDefault="00F25B6F" w:rsidP="008F0F71">
      <w:r w:rsidRPr="00E20989">
        <w:t xml:space="preserve">Note: If you don’t see </w:t>
      </w:r>
      <w:r w:rsidRPr="0045748D">
        <w:rPr>
          <w:b/>
        </w:rPr>
        <w:t>XE</w:t>
      </w:r>
      <w:r w:rsidRPr="00E20989">
        <w:t xml:space="preserve"> fields, click Show/Hide </w:t>
      </w:r>
      <w:r w:rsidR="00C4484B">
        <w:t>icon             from the Home tab – Paragraph group</w:t>
      </w:r>
    </w:p>
    <w:p w:rsidR="00535806" w:rsidRDefault="00535806">
      <w:pPr>
        <w:spacing w:before="0" w:beforeAutospacing="0" w:after="0" w:afterAutospacing="0" w:line="240" w:lineRule="auto"/>
        <w:rPr>
          <w:rFonts w:cs="Arial"/>
          <w:b/>
          <w:bCs/>
          <w:sz w:val="26"/>
          <w:szCs w:val="26"/>
        </w:rPr>
      </w:pPr>
      <w:bookmarkStart w:id="54" w:name="_Toc100551348"/>
      <w:bookmarkStart w:id="55" w:name="_Toc246223723"/>
      <w:bookmarkStart w:id="56" w:name="_Toc246223741"/>
      <w:bookmarkStart w:id="57" w:name="_Toc335122457"/>
      <w:bookmarkStart w:id="58" w:name="_Toc335122507"/>
      <w:r>
        <w:br w:type="page"/>
      </w:r>
    </w:p>
    <w:bookmarkStart w:id="59" w:name="_Toc424033784"/>
    <w:p w:rsidR="00F25B6F" w:rsidRDefault="00535806" w:rsidP="008F0F71">
      <w:pPr>
        <w:pStyle w:val="Heading3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4AAE14" wp14:editId="72051612">
                <wp:simplePos x="0" y="0"/>
                <wp:positionH relativeFrom="margin">
                  <wp:align>right</wp:align>
                </wp:positionH>
                <wp:positionV relativeFrom="paragraph">
                  <wp:posOffset>-23633</wp:posOffset>
                </wp:positionV>
                <wp:extent cx="1200647" cy="405517"/>
                <wp:effectExtent l="0" t="0" r="19050" b="1397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647" cy="4055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B0A30B" id="Oval 60" o:spid="_x0000_s1026" style="position:absolute;margin-left:43.35pt;margin-top:-1.85pt;width:94.55pt;height:31.9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" filled="f" strokecolor="#f79646 [3209]" strokeweight="2pt">
                <w10:wrap anchorx="margin"/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755FD711" wp14:editId="78CAA6C7">
            <wp:simplePos x="0" y="0"/>
            <wp:positionH relativeFrom="margin">
              <wp:align>right</wp:align>
            </wp:positionH>
            <wp:positionV relativeFrom="paragraph">
              <wp:posOffset>4694</wp:posOffset>
            </wp:positionV>
            <wp:extent cx="1636395" cy="1008380"/>
            <wp:effectExtent l="0" t="0" r="1905" b="127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7" t="4521" r="47408" b="86451"/>
                    <a:stretch/>
                  </pic:blipFill>
                  <pic:spPr bwMode="auto">
                    <a:xfrm>
                      <a:off x="0" y="0"/>
                      <a:ext cx="1636395" cy="100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B6F">
        <w:t>Create an Index Page</w:t>
      </w:r>
      <w:bookmarkEnd w:id="54"/>
      <w:bookmarkEnd w:id="55"/>
      <w:bookmarkEnd w:id="56"/>
      <w:bookmarkEnd w:id="57"/>
      <w:bookmarkEnd w:id="58"/>
      <w:bookmarkEnd w:id="59"/>
      <w:r w:rsidR="00224DBC">
        <w:fldChar w:fldCharType="begin"/>
      </w:r>
      <w:r w:rsidR="00224DBC">
        <w:instrText xml:space="preserve"> XE "</w:instrText>
      </w:r>
      <w:r w:rsidR="00224DBC" w:rsidRPr="0078546A">
        <w:instrText>Create an Index Page</w:instrText>
      </w:r>
      <w:r w:rsidR="00224DBC">
        <w:instrText xml:space="preserve">" </w:instrText>
      </w:r>
      <w:r w:rsidR="00224DBC">
        <w:fldChar w:fldCharType="end"/>
      </w:r>
    </w:p>
    <w:p w:rsidR="00F25B6F" w:rsidRPr="000B3617" w:rsidRDefault="00F25B6F" w:rsidP="00FC7228">
      <w:pPr>
        <w:numPr>
          <w:ilvl w:val="0"/>
          <w:numId w:val="17"/>
        </w:numPr>
        <w:rPr>
          <w:lang w:eastAsia="en-GB"/>
        </w:rPr>
      </w:pPr>
      <w:r w:rsidRPr="000B3617">
        <w:rPr>
          <w:lang w:eastAsia="en-GB"/>
        </w:rPr>
        <w:t xml:space="preserve">Click where you want to insert the </w:t>
      </w:r>
      <w:r>
        <w:rPr>
          <w:lang w:eastAsia="en-GB"/>
        </w:rPr>
        <w:t>index page</w:t>
      </w:r>
      <w:r w:rsidRPr="000B3617">
        <w:rPr>
          <w:lang w:eastAsia="en-GB"/>
        </w:rPr>
        <w:t xml:space="preserve">. </w:t>
      </w:r>
    </w:p>
    <w:p w:rsidR="00F25B6F" w:rsidRPr="000B3617" w:rsidRDefault="00961B7A" w:rsidP="00FC7228">
      <w:pPr>
        <w:numPr>
          <w:ilvl w:val="0"/>
          <w:numId w:val="17"/>
        </w:numPr>
        <w:rPr>
          <w:lang w:eastAsia="en-GB"/>
        </w:rPr>
      </w:pPr>
      <w:r>
        <w:rPr>
          <w:lang w:eastAsia="en-GB"/>
        </w:rPr>
        <w:t>From</w:t>
      </w:r>
      <w:r w:rsidR="00F25B6F" w:rsidRPr="000B3617">
        <w:rPr>
          <w:lang w:eastAsia="en-GB"/>
        </w:rPr>
        <w:t xml:space="preserve"> the </w:t>
      </w:r>
      <w:r w:rsidR="00F25B6F" w:rsidRPr="000B3617">
        <w:rPr>
          <w:b/>
          <w:bCs/>
          <w:lang w:eastAsia="en-GB"/>
        </w:rPr>
        <w:t>Reference</w:t>
      </w:r>
      <w:r w:rsidR="00FC7228">
        <w:rPr>
          <w:lang w:eastAsia="en-GB"/>
        </w:rPr>
        <w:t xml:space="preserve"> tab </w:t>
      </w:r>
      <w:r>
        <w:rPr>
          <w:lang w:eastAsia="en-GB"/>
        </w:rPr>
        <w:t>select</w:t>
      </w:r>
      <w:r w:rsidR="00F25B6F" w:rsidRPr="000B3617">
        <w:rPr>
          <w:lang w:eastAsia="en-GB"/>
        </w:rPr>
        <w:t xml:space="preserve"> </w:t>
      </w:r>
      <w:r>
        <w:rPr>
          <w:b/>
          <w:bCs/>
          <w:lang w:eastAsia="en-GB"/>
        </w:rPr>
        <w:t>Insert Index</w:t>
      </w:r>
      <w:r w:rsidR="00224DBC">
        <w:rPr>
          <w:b/>
          <w:bCs/>
          <w:lang w:eastAsia="en-GB"/>
        </w:rPr>
        <w:fldChar w:fldCharType="begin"/>
      </w:r>
      <w:r w:rsidR="00224DBC">
        <w:instrText xml:space="preserve"> XE "</w:instrText>
      </w:r>
      <w:r w:rsidR="00224DBC" w:rsidRPr="007C6527">
        <w:rPr>
          <w:b/>
          <w:bCs/>
          <w:lang w:eastAsia="en-GB"/>
        </w:rPr>
        <w:instrText>Insert Index</w:instrText>
      </w:r>
      <w:r w:rsidR="00224DBC">
        <w:instrText xml:space="preserve">" </w:instrText>
      </w:r>
      <w:r w:rsidR="00224DBC">
        <w:rPr>
          <w:b/>
          <w:bCs/>
          <w:lang w:eastAsia="en-GB"/>
        </w:rPr>
        <w:fldChar w:fldCharType="end"/>
      </w:r>
      <w:r>
        <w:rPr>
          <w:bCs/>
          <w:lang w:eastAsia="en-GB"/>
        </w:rPr>
        <w:t xml:space="preserve"> from the Index group</w:t>
      </w:r>
      <w:r w:rsidR="00F25B6F" w:rsidRPr="000B3617">
        <w:rPr>
          <w:lang w:eastAsia="en-GB"/>
        </w:rPr>
        <w:t xml:space="preserve">. </w:t>
      </w:r>
    </w:p>
    <w:p w:rsidR="00961B7A" w:rsidRDefault="00535806" w:rsidP="00FC7228">
      <w:pPr>
        <w:numPr>
          <w:ilvl w:val="0"/>
          <w:numId w:val="17"/>
        </w:num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3B69FB3D" wp14:editId="6BD83025">
            <wp:simplePos x="0" y="0"/>
            <wp:positionH relativeFrom="margin">
              <wp:align>right</wp:align>
            </wp:positionH>
            <wp:positionV relativeFrom="paragraph">
              <wp:posOffset>57758</wp:posOffset>
            </wp:positionV>
            <wp:extent cx="3635375" cy="3210560"/>
            <wp:effectExtent l="0" t="0" r="3175" b="889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B7A">
        <w:rPr>
          <w:lang w:eastAsia="en-GB"/>
        </w:rPr>
        <w:t>Ensure that you are on the Index tab</w:t>
      </w:r>
    </w:p>
    <w:p w:rsidR="00F25B6F" w:rsidRPr="000B3617" w:rsidRDefault="00F25B6F" w:rsidP="00FC7228">
      <w:pPr>
        <w:numPr>
          <w:ilvl w:val="0"/>
          <w:numId w:val="17"/>
        </w:numPr>
        <w:rPr>
          <w:lang w:eastAsia="en-GB"/>
        </w:rPr>
      </w:pPr>
      <w:r>
        <w:rPr>
          <w:lang w:eastAsia="en-GB"/>
        </w:rPr>
        <w:t xml:space="preserve">Select the format. </w:t>
      </w:r>
      <w:r w:rsidRPr="00E20989">
        <w:rPr>
          <w:b/>
          <w:lang w:eastAsia="en-GB"/>
        </w:rPr>
        <w:t>OK</w:t>
      </w:r>
    </w:p>
    <w:p w:rsidR="00F25B6F" w:rsidRDefault="00F25B6F" w:rsidP="00961B7A">
      <w:pPr>
        <w:jc w:val="center"/>
      </w:pPr>
    </w:p>
    <w:p w:rsidR="00F25B6F" w:rsidRPr="00100929" w:rsidRDefault="00F25B6F" w:rsidP="008F0F71">
      <w:r>
        <w:t>To update the index to show the edited entry, click anywhere in the table and press &lt;</w:t>
      </w:r>
      <w:r w:rsidRPr="00E20989">
        <w:rPr>
          <w:b/>
        </w:rPr>
        <w:t>F9</w:t>
      </w:r>
      <w:r w:rsidR="00224DBC">
        <w:rPr>
          <w:b/>
        </w:rPr>
        <w:fldChar w:fldCharType="begin"/>
      </w:r>
      <w:r w:rsidR="00224DBC">
        <w:instrText xml:space="preserve"> XE "</w:instrText>
      </w:r>
      <w:r w:rsidR="00224DBC" w:rsidRPr="008E0B6D">
        <w:rPr>
          <w:b/>
        </w:rPr>
        <w:instrText>F9</w:instrText>
      </w:r>
      <w:r w:rsidR="00224DBC">
        <w:instrText xml:space="preserve">" </w:instrText>
      </w:r>
      <w:r w:rsidR="00224DBC">
        <w:rPr>
          <w:b/>
        </w:rPr>
        <w:fldChar w:fldCharType="end"/>
      </w:r>
      <w:r>
        <w:rPr>
          <w:b/>
        </w:rPr>
        <w:t>&gt;</w:t>
      </w:r>
    </w:p>
    <w:p w:rsidR="00F25B6F" w:rsidRDefault="00F25B6F" w:rsidP="008F0F71"/>
    <w:p w:rsidR="00F25B6F" w:rsidRDefault="00F25B6F" w:rsidP="008F0F71">
      <w:pPr>
        <w:pStyle w:val="Heading2"/>
      </w:pPr>
      <w:r>
        <w:br w:type="page"/>
      </w:r>
      <w:bookmarkStart w:id="60" w:name="_Toc246223724"/>
      <w:bookmarkStart w:id="61" w:name="_Toc246223742"/>
      <w:bookmarkStart w:id="62" w:name="_Toc335122458"/>
      <w:bookmarkStart w:id="63" w:name="_Toc335122508"/>
      <w:bookmarkStart w:id="64" w:name="_Toc424033785"/>
      <w:r w:rsidRPr="000A3048">
        <w:lastRenderedPageBreak/>
        <w:t>Index</w:t>
      </w:r>
      <w:bookmarkEnd w:id="60"/>
      <w:bookmarkEnd w:id="61"/>
      <w:bookmarkEnd w:id="62"/>
      <w:bookmarkEnd w:id="63"/>
      <w:bookmarkEnd w:id="64"/>
      <w:r>
        <w:t xml:space="preserve"> </w:t>
      </w:r>
    </w:p>
    <w:p w:rsidR="006160EA" w:rsidRPr="006160EA" w:rsidRDefault="00ED1194" w:rsidP="008F0F71">
      <w:pPr>
        <w:rPr>
          <w:noProof/>
          <w:sz w:val="28"/>
        </w:rPr>
        <w:sectPr w:rsidR="006160EA" w:rsidRPr="006160EA" w:rsidSect="006160EA">
          <w:headerReference w:type="default" r:id="rId34"/>
          <w:footerReference w:type="default" r:id="rId35"/>
          <w:pgSz w:w="11906" w:h="16838"/>
          <w:pgMar w:top="1440" w:right="1134" w:bottom="1440" w:left="1134" w:header="709" w:footer="709" w:gutter="0"/>
          <w:pgBorders w:offsetFrom="page">
            <w:top w:val="outset" w:sz="6" w:space="24" w:color="auto"/>
            <w:left w:val="outset" w:sz="6" w:space="24" w:color="auto"/>
            <w:bottom w:val="inset" w:sz="6" w:space="24" w:color="auto"/>
            <w:right w:val="inset" w:sz="6" w:space="24" w:color="auto"/>
          </w:pgBorders>
          <w:pgNumType w:start="1"/>
          <w:cols w:space="708"/>
          <w:docGrid w:linePitch="360"/>
        </w:sectPr>
      </w:pPr>
      <w:r w:rsidRPr="006160EA">
        <w:rPr>
          <w:sz w:val="28"/>
        </w:rPr>
        <w:fldChar w:fldCharType="begin"/>
      </w:r>
      <w:r w:rsidRPr="006160EA">
        <w:rPr>
          <w:sz w:val="28"/>
        </w:rPr>
        <w:instrText xml:space="preserve"> INDEX \c "2" \z "2057" </w:instrText>
      </w:r>
      <w:r w:rsidRPr="006160EA">
        <w:rPr>
          <w:sz w:val="28"/>
        </w:rPr>
        <w:fldChar w:fldCharType="separate"/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lastRenderedPageBreak/>
        <w:t>Create an Index Page, 7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Creating Index Entries, 6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F9, 5, 7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i/>
          <w:noProof/>
          <w:sz w:val="22"/>
        </w:rPr>
        <w:t>Headers and Footers</w:t>
      </w:r>
      <w:r w:rsidRPr="006160EA">
        <w:rPr>
          <w:noProof/>
          <w:sz w:val="22"/>
        </w:rPr>
        <w:t>, 3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Indexes, 5, 6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bCs/>
          <w:noProof/>
          <w:sz w:val="22"/>
        </w:rPr>
        <w:t>Insert Index</w:t>
      </w:r>
      <w:r w:rsidRPr="006160EA">
        <w:rPr>
          <w:noProof/>
          <w:sz w:val="22"/>
        </w:rPr>
        <w:t>, 7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Modify a Style, 2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New Style, 1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lastRenderedPageBreak/>
        <w:t>Page Break, 3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Page Breaks, 3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Page Numbering, 4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i/>
          <w:noProof/>
          <w:sz w:val="22"/>
        </w:rPr>
        <w:t>Same as Previous</w:t>
      </w:r>
      <w:r w:rsidRPr="006160EA">
        <w:rPr>
          <w:noProof/>
          <w:sz w:val="22"/>
        </w:rPr>
        <w:t>, 3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Section Break, 3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Section Breaks, 3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Styles, 1</w:t>
      </w:r>
    </w:p>
    <w:p w:rsidR="006160EA" w:rsidRPr="006160EA" w:rsidRDefault="006160EA">
      <w:pPr>
        <w:pStyle w:val="Index1"/>
        <w:tabs>
          <w:tab w:val="right" w:leader="dot" w:pos="4449"/>
        </w:tabs>
        <w:rPr>
          <w:noProof/>
          <w:sz w:val="22"/>
        </w:rPr>
      </w:pPr>
      <w:r w:rsidRPr="006160EA">
        <w:rPr>
          <w:noProof/>
          <w:sz w:val="22"/>
        </w:rPr>
        <w:t>Table of Contents, 5</w:t>
      </w:r>
    </w:p>
    <w:p w:rsidR="006160EA" w:rsidRPr="006160EA" w:rsidRDefault="006160EA" w:rsidP="008F0F71">
      <w:pPr>
        <w:rPr>
          <w:noProof/>
          <w:sz w:val="28"/>
        </w:rPr>
        <w:sectPr w:rsidR="006160EA" w:rsidRPr="006160EA" w:rsidSect="006160EA">
          <w:type w:val="continuous"/>
          <w:pgSz w:w="11906" w:h="16838"/>
          <w:pgMar w:top="1440" w:right="1134" w:bottom="1440" w:left="1134" w:header="709" w:footer="709" w:gutter="0"/>
          <w:pgBorders w:offsetFrom="page">
            <w:top w:val="outset" w:sz="6" w:space="24" w:color="auto"/>
            <w:left w:val="outset" w:sz="6" w:space="24" w:color="auto"/>
            <w:bottom w:val="inset" w:sz="6" w:space="24" w:color="auto"/>
            <w:right w:val="inset" w:sz="6" w:space="24" w:color="auto"/>
          </w:pgBorders>
          <w:cols w:num="2" w:space="720"/>
          <w:docGrid w:linePitch="360"/>
        </w:sectPr>
      </w:pPr>
    </w:p>
    <w:p w:rsidR="00D85FCF" w:rsidRDefault="00ED1194" w:rsidP="008F0F71">
      <w:r w:rsidRPr="006160EA">
        <w:rPr>
          <w:sz w:val="28"/>
        </w:rPr>
        <w:lastRenderedPageBreak/>
        <w:fldChar w:fldCharType="end"/>
      </w:r>
    </w:p>
    <w:sectPr w:rsidR="00D85FCF" w:rsidSect="006160EA">
      <w:type w:val="continuous"/>
      <w:pgSz w:w="11906" w:h="16838"/>
      <w:pgMar w:top="1440" w:right="1134" w:bottom="1440" w:left="1134" w:header="709" w:footer="709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222" w:rsidRDefault="00B16222" w:rsidP="008F0F71">
      <w:r>
        <w:separator/>
      </w:r>
    </w:p>
    <w:p w:rsidR="00B16222" w:rsidRDefault="00B16222" w:rsidP="008F0F71"/>
    <w:p w:rsidR="00B16222" w:rsidRDefault="00B16222" w:rsidP="008F0F71"/>
    <w:p w:rsidR="00B16222" w:rsidRDefault="00B16222" w:rsidP="008F0F71"/>
    <w:p w:rsidR="00B16222" w:rsidRDefault="00B16222" w:rsidP="008F0F71"/>
    <w:p w:rsidR="00B16222" w:rsidRDefault="00B16222" w:rsidP="008F0F71"/>
    <w:p w:rsidR="00B16222" w:rsidRDefault="00B16222" w:rsidP="008F0F71"/>
  </w:endnote>
  <w:endnote w:type="continuationSeparator" w:id="0">
    <w:p w:rsidR="00B16222" w:rsidRDefault="00B16222" w:rsidP="008F0F71">
      <w:r>
        <w:continuationSeparator/>
      </w:r>
    </w:p>
    <w:p w:rsidR="00B16222" w:rsidRDefault="00B16222" w:rsidP="008F0F71"/>
    <w:p w:rsidR="00B16222" w:rsidRDefault="00B16222" w:rsidP="008F0F71"/>
    <w:p w:rsidR="00B16222" w:rsidRDefault="00B16222" w:rsidP="008F0F71"/>
    <w:p w:rsidR="00B16222" w:rsidRDefault="00B16222" w:rsidP="008F0F71"/>
    <w:p w:rsidR="00B16222" w:rsidRDefault="00B16222" w:rsidP="008F0F71"/>
    <w:p w:rsidR="00B16222" w:rsidRDefault="00B16222" w:rsidP="008F0F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06" w:rsidRDefault="00535806" w:rsidP="00535806">
    <w:pPr>
      <w:pStyle w:val="Footer"/>
      <w:jc w:val="right"/>
    </w:pPr>
    <w:r w:rsidRPr="00535806">
      <w:rPr>
        <w:noProof/>
        <w:sz w:val="16"/>
      </w:rPr>
      <w:t>© Julie Mayers @ Glyndwr University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06" w:rsidRPr="00535806" w:rsidRDefault="00535806" w:rsidP="00C335EC">
    <w:pPr>
      <w:pStyle w:val="Footer"/>
      <w:spacing w:before="0" w:beforeAutospacing="0" w:after="0" w:afterAutospacing="0"/>
      <w:rPr>
        <w:sz w:val="16"/>
      </w:rPr>
    </w:pPr>
    <w:r>
      <w:fldChar w:fldCharType="begin"/>
    </w:r>
    <w:r>
      <w:instrText xml:space="preserve"> PAGE   \* MERGEFORMAT </w:instrText>
    </w:r>
    <w:r>
      <w:fldChar w:fldCharType="separate"/>
    </w:r>
    <w:r w:rsidR="00C36CC4">
      <w:rPr>
        <w:noProof/>
      </w:rPr>
      <w:t>8</w:t>
    </w:r>
    <w:r>
      <w:rPr>
        <w:noProof/>
      </w:rPr>
      <w:fldChar w:fldCharType="end"/>
    </w:r>
    <w:r>
      <w:rPr>
        <w:noProof/>
      </w:rPr>
      <w:tab/>
    </w:r>
    <w:r>
      <w:rPr>
        <w:noProof/>
      </w:rPr>
      <w:tab/>
    </w:r>
    <w:r w:rsidRPr="00535806">
      <w:rPr>
        <w:noProof/>
        <w:sz w:val="16"/>
      </w:rPr>
      <w:t>© Julie Mayers @ Glyndwr University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222" w:rsidRDefault="00B16222" w:rsidP="008F0F71">
      <w:r>
        <w:separator/>
      </w:r>
    </w:p>
    <w:p w:rsidR="00B16222" w:rsidRDefault="00B16222" w:rsidP="008F0F71"/>
    <w:p w:rsidR="00B16222" w:rsidRDefault="00B16222" w:rsidP="008F0F71"/>
    <w:p w:rsidR="00B16222" w:rsidRDefault="00B16222" w:rsidP="008F0F71"/>
    <w:p w:rsidR="00B16222" w:rsidRDefault="00B16222" w:rsidP="008F0F71"/>
    <w:p w:rsidR="00B16222" w:rsidRDefault="00B16222" w:rsidP="008F0F71"/>
    <w:p w:rsidR="00B16222" w:rsidRDefault="00B16222" w:rsidP="008F0F71"/>
  </w:footnote>
  <w:footnote w:type="continuationSeparator" w:id="0">
    <w:p w:rsidR="00B16222" w:rsidRDefault="00B16222" w:rsidP="008F0F71">
      <w:r>
        <w:continuationSeparator/>
      </w:r>
    </w:p>
    <w:p w:rsidR="00B16222" w:rsidRDefault="00B16222" w:rsidP="008F0F71"/>
    <w:p w:rsidR="00B16222" w:rsidRDefault="00B16222" w:rsidP="008F0F71"/>
    <w:p w:rsidR="00B16222" w:rsidRDefault="00B16222" w:rsidP="008F0F71"/>
    <w:p w:rsidR="00B16222" w:rsidRDefault="00B16222" w:rsidP="008F0F71"/>
    <w:p w:rsidR="00B16222" w:rsidRDefault="00B16222" w:rsidP="008F0F71"/>
    <w:p w:rsidR="00B16222" w:rsidRDefault="00B16222" w:rsidP="008F0F7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06" w:rsidRPr="00C4484B" w:rsidRDefault="00535806" w:rsidP="008F0F71">
    <w:pPr>
      <w:pStyle w:val="Header"/>
      <w:rPr>
        <w:i/>
        <w:sz w:val="18"/>
      </w:rPr>
    </w:pPr>
    <w:r>
      <w:rPr>
        <w:i/>
        <w:sz w:val="18"/>
      </w:rPr>
      <w:tab/>
    </w:r>
    <w:r>
      <w:rPr>
        <w:i/>
        <w:sz w:val="18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06" w:rsidRPr="00C335EC" w:rsidRDefault="00535806" w:rsidP="00C335E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06" w:rsidRPr="00C4484B" w:rsidRDefault="00535806" w:rsidP="00535806">
    <w:pPr>
      <w:pStyle w:val="Header"/>
      <w:jc w:val="right"/>
      <w:rPr>
        <w:i/>
        <w:sz w:val="18"/>
      </w:rPr>
    </w:pPr>
    <w:r>
      <w:rPr>
        <w:i/>
        <w:sz w:val="18"/>
      </w:rPr>
      <w:t xml:space="preserve">Using </w:t>
    </w:r>
    <w:r w:rsidR="00561F33">
      <w:rPr>
        <w:i/>
        <w:sz w:val="18"/>
      </w:rPr>
      <w:t xml:space="preserve">MS </w:t>
    </w:r>
    <w:r>
      <w:rPr>
        <w:i/>
        <w:sz w:val="18"/>
      </w:rPr>
      <w:t xml:space="preserve">Word </w:t>
    </w:r>
    <w:r w:rsidR="00561F33">
      <w:rPr>
        <w:i/>
        <w:sz w:val="18"/>
      </w:rPr>
      <w:t xml:space="preserve">2013 </w:t>
    </w:r>
    <w:r>
      <w:rPr>
        <w:i/>
        <w:sz w:val="18"/>
      </w:rPr>
      <w:t>to Produce Assignments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469BB"/>
    <w:multiLevelType w:val="hybridMultilevel"/>
    <w:tmpl w:val="D702D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32F86"/>
    <w:multiLevelType w:val="hybridMultilevel"/>
    <w:tmpl w:val="D5C43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E39D8"/>
    <w:multiLevelType w:val="hybridMultilevel"/>
    <w:tmpl w:val="B83C7E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34D6B"/>
    <w:multiLevelType w:val="hybridMultilevel"/>
    <w:tmpl w:val="DDA48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86395"/>
    <w:multiLevelType w:val="hybridMultilevel"/>
    <w:tmpl w:val="4386C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85931"/>
    <w:multiLevelType w:val="hybridMultilevel"/>
    <w:tmpl w:val="0304EC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E245F"/>
    <w:multiLevelType w:val="hybridMultilevel"/>
    <w:tmpl w:val="2A7A038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B6A9B"/>
    <w:multiLevelType w:val="hybridMultilevel"/>
    <w:tmpl w:val="F0765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91701"/>
    <w:multiLevelType w:val="hybridMultilevel"/>
    <w:tmpl w:val="4B5EE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557ADD"/>
    <w:multiLevelType w:val="hybridMultilevel"/>
    <w:tmpl w:val="91A8424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16EC7"/>
    <w:multiLevelType w:val="hybridMultilevel"/>
    <w:tmpl w:val="2A1A9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E55C5E"/>
    <w:multiLevelType w:val="hybridMultilevel"/>
    <w:tmpl w:val="825A1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4B37A9"/>
    <w:multiLevelType w:val="hybridMultilevel"/>
    <w:tmpl w:val="1C66EB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7F0D93"/>
    <w:multiLevelType w:val="hybridMultilevel"/>
    <w:tmpl w:val="86A26F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81CBB"/>
    <w:multiLevelType w:val="hybridMultilevel"/>
    <w:tmpl w:val="F7A2B6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26501F"/>
    <w:multiLevelType w:val="hybridMultilevel"/>
    <w:tmpl w:val="DCBEE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7B57DC"/>
    <w:multiLevelType w:val="hybridMultilevel"/>
    <w:tmpl w:val="778491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6"/>
  </w:num>
  <w:num w:numId="4">
    <w:abstractNumId w:val="14"/>
  </w:num>
  <w:num w:numId="5">
    <w:abstractNumId w:val="9"/>
  </w:num>
  <w:num w:numId="6">
    <w:abstractNumId w:val="13"/>
  </w:num>
  <w:num w:numId="7">
    <w:abstractNumId w:val="2"/>
  </w:num>
  <w:num w:numId="8">
    <w:abstractNumId w:val="5"/>
  </w:num>
  <w:num w:numId="9">
    <w:abstractNumId w:val="4"/>
  </w:num>
  <w:num w:numId="10">
    <w:abstractNumId w:val="3"/>
  </w:num>
  <w:num w:numId="11">
    <w:abstractNumId w:val="10"/>
  </w:num>
  <w:num w:numId="12">
    <w:abstractNumId w:val="0"/>
  </w:num>
  <w:num w:numId="13">
    <w:abstractNumId w:val="1"/>
  </w:num>
  <w:num w:numId="14">
    <w:abstractNumId w:val="7"/>
  </w:num>
  <w:num w:numId="15">
    <w:abstractNumId w:val="11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CD"/>
    <w:rsid w:val="00011606"/>
    <w:rsid w:val="00040CA5"/>
    <w:rsid w:val="00067FB9"/>
    <w:rsid w:val="0011703D"/>
    <w:rsid w:val="001363E9"/>
    <w:rsid w:val="00153F57"/>
    <w:rsid w:val="001905FD"/>
    <w:rsid w:val="001A6070"/>
    <w:rsid w:val="001D0E6F"/>
    <w:rsid w:val="001F5BBF"/>
    <w:rsid w:val="0021075B"/>
    <w:rsid w:val="00224DBC"/>
    <w:rsid w:val="00246E86"/>
    <w:rsid w:val="00296687"/>
    <w:rsid w:val="00296F12"/>
    <w:rsid w:val="002A11E0"/>
    <w:rsid w:val="003A3195"/>
    <w:rsid w:val="00420DD1"/>
    <w:rsid w:val="00456C0D"/>
    <w:rsid w:val="00466ABE"/>
    <w:rsid w:val="004B7CD1"/>
    <w:rsid w:val="004D4FC3"/>
    <w:rsid w:val="004E2710"/>
    <w:rsid w:val="005161CC"/>
    <w:rsid w:val="00535806"/>
    <w:rsid w:val="00561F33"/>
    <w:rsid w:val="00575A86"/>
    <w:rsid w:val="00581220"/>
    <w:rsid w:val="005A603D"/>
    <w:rsid w:val="005E089F"/>
    <w:rsid w:val="006160EA"/>
    <w:rsid w:val="006239F1"/>
    <w:rsid w:val="00683F15"/>
    <w:rsid w:val="00696CF8"/>
    <w:rsid w:val="006A47B5"/>
    <w:rsid w:val="006C225D"/>
    <w:rsid w:val="006E502E"/>
    <w:rsid w:val="00785B8A"/>
    <w:rsid w:val="007A14E6"/>
    <w:rsid w:val="007F6374"/>
    <w:rsid w:val="00827042"/>
    <w:rsid w:val="00867D54"/>
    <w:rsid w:val="00880D6B"/>
    <w:rsid w:val="008E48CB"/>
    <w:rsid w:val="008F0F71"/>
    <w:rsid w:val="00905E11"/>
    <w:rsid w:val="00927AAE"/>
    <w:rsid w:val="009439C0"/>
    <w:rsid w:val="00961B7A"/>
    <w:rsid w:val="00973667"/>
    <w:rsid w:val="00973FCD"/>
    <w:rsid w:val="0097593E"/>
    <w:rsid w:val="009F0342"/>
    <w:rsid w:val="009F66F9"/>
    <w:rsid w:val="00A07497"/>
    <w:rsid w:val="00A15351"/>
    <w:rsid w:val="00A236A4"/>
    <w:rsid w:val="00A26755"/>
    <w:rsid w:val="00A33D00"/>
    <w:rsid w:val="00A33FEB"/>
    <w:rsid w:val="00A47A56"/>
    <w:rsid w:val="00AA7C03"/>
    <w:rsid w:val="00B16222"/>
    <w:rsid w:val="00B30681"/>
    <w:rsid w:val="00C27811"/>
    <w:rsid w:val="00C335EC"/>
    <w:rsid w:val="00C36CC4"/>
    <w:rsid w:val="00C4484B"/>
    <w:rsid w:val="00C94332"/>
    <w:rsid w:val="00C95FB6"/>
    <w:rsid w:val="00CD354A"/>
    <w:rsid w:val="00D85FCF"/>
    <w:rsid w:val="00D93E1C"/>
    <w:rsid w:val="00DB5E37"/>
    <w:rsid w:val="00DF49F2"/>
    <w:rsid w:val="00E04522"/>
    <w:rsid w:val="00EC3C5A"/>
    <w:rsid w:val="00ED1194"/>
    <w:rsid w:val="00F20548"/>
    <w:rsid w:val="00F25B6F"/>
    <w:rsid w:val="00FA3A85"/>
    <w:rsid w:val="00FC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6ED22A-BA6A-4A09-A465-9EE2991C9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F71"/>
    <w:pPr>
      <w:spacing w:before="100" w:beforeAutospacing="1" w:after="100" w:afterAutospacing="1" w:line="360" w:lineRule="auto"/>
    </w:pPr>
    <w:rPr>
      <w:rFonts w:ascii="Arial" w:eastAsia="Times New Roman" w:hAnsi="Arial"/>
      <w:sz w:val="22"/>
      <w:szCs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5E3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20DD1"/>
    <w:pPr>
      <w:keepNext/>
      <w:spacing w:before="240" w:after="60"/>
      <w:outlineLvl w:val="1"/>
    </w:pPr>
    <w:rPr>
      <w:rFonts w:cs="Arial"/>
      <w:b/>
      <w:bCs/>
      <w:i/>
      <w:iCs/>
      <w:caps/>
      <w:sz w:val="28"/>
    </w:rPr>
  </w:style>
  <w:style w:type="paragraph" w:styleId="Heading3">
    <w:name w:val="heading 3"/>
    <w:basedOn w:val="Normal"/>
    <w:next w:val="Normal"/>
    <w:link w:val="Heading3Char"/>
    <w:qFormat/>
    <w:rsid w:val="00F25B6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6F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F12"/>
  </w:style>
  <w:style w:type="paragraph" w:styleId="Footer">
    <w:name w:val="footer"/>
    <w:basedOn w:val="Normal"/>
    <w:link w:val="FooterChar"/>
    <w:uiPriority w:val="99"/>
    <w:unhideWhenUsed/>
    <w:rsid w:val="00296F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F12"/>
  </w:style>
  <w:style w:type="paragraph" w:styleId="BalloonText">
    <w:name w:val="Balloon Text"/>
    <w:basedOn w:val="Normal"/>
    <w:link w:val="BalloonTextChar"/>
    <w:uiPriority w:val="99"/>
    <w:semiHidden/>
    <w:unhideWhenUsed/>
    <w:rsid w:val="00296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96F12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420DD1"/>
    <w:rPr>
      <w:rFonts w:ascii="Arial" w:eastAsia="Times New Roman" w:hAnsi="Arial" w:cs="Arial"/>
      <w:b/>
      <w:bCs/>
      <w:i/>
      <w:iCs/>
      <w:caps/>
      <w:sz w:val="28"/>
      <w:szCs w:val="28"/>
      <w:lang w:eastAsia="en-US"/>
    </w:rPr>
  </w:style>
  <w:style w:type="character" w:customStyle="1" w:styleId="Heading3Char">
    <w:name w:val="Heading 3 Char"/>
    <w:link w:val="Heading3"/>
    <w:rsid w:val="00F25B6F"/>
    <w:rPr>
      <w:rFonts w:ascii="Arial" w:eastAsia="Times New Roman" w:hAnsi="Arial" w:cs="Arial"/>
      <w:b/>
      <w:bCs/>
      <w:sz w:val="26"/>
      <w:szCs w:val="26"/>
      <w:lang w:eastAsia="en-US"/>
    </w:rPr>
  </w:style>
  <w:style w:type="character" w:styleId="Hyperlink">
    <w:name w:val="Hyperlink"/>
    <w:uiPriority w:val="99"/>
    <w:rsid w:val="00F25B6F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rsid w:val="00C335EC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F25B6F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F25B6F"/>
    <w:pPr>
      <w:spacing w:before="0" w:after="0"/>
      <w:ind w:left="220"/>
    </w:pPr>
    <w:rPr>
      <w:rFonts w:asciiTheme="minorHAnsi" w:hAnsiTheme="minorHAnsi" w:cstheme="minorHAnsi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F25B6F"/>
    <w:pPr>
      <w:spacing w:before="0" w:after="0"/>
      <w:ind w:left="220" w:hanging="220"/>
    </w:pPr>
    <w:rPr>
      <w:rFonts w:ascii="Calibri" w:hAnsi="Calibri"/>
      <w:sz w:val="18"/>
      <w:szCs w:val="18"/>
    </w:rPr>
  </w:style>
  <w:style w:type="paragraph" w:styleId="Index2">
    <w:name w:val="index 2"/>
    <w:basedOn w:val="Normal"/>
    <w:next w:val="Normal"/>
    <w:autoRedefine/>
    <w:semiHidden/>
    <w:rsid w:val="00F25B6F"/>
    <w:pPr>
      <w:spacing w:before="0" w:after="0"/>
      <w:ind w:left="440" w:hanging="220"/>
    </w:pPr>
    <w:rPr>
      <w:rFonts w:ascii="Calibri" w:hAnsi="Calibri"/>
      <w:sz w:val="18"/>
      <w:szCs w:val="18"/>
    </w:rPr>
  </w:style>
  <w:style w:type="character" w:styleId="PageNumber">
    <w:name w:val="page number"/>
    <w:basedOn w:val="DefaultParagraphFont"/>
    <w:rsid w:val="00F25B6F"/>
  </w:style>
  <w:style w:type="paragraph" w:styleId="IndexHeading">
    <w:name w:val="index heading"/>
    <w:basedOn w:val="Normal"/>
    <w:next w:val="Index1"/>
    <w:uiPriority w:val="99"/>
    <w:semiHidden/>
    <w:rsid w:val="00F25B6F"/>
    <w:pPr>
      <w:pBdr>
        <w:top w:val="single" w:sz="12" w:space="0" w:color="auto"/>
      </w:pBdr>
      <w:spacing w:before="360" w:after="240"/>
    </w:pPr>
    <w:rPr>
      <w:rFonts w:ascii="Calibri" w:hAnsi="Calibri"/>
      <w:b/>
      <w:bCs/>
      <w:i/>
      <w:iCs/>
      <w:sz w:val="26"/>
      <w:szCs w:val="26"/>
    </w:rPr>
  </w:style>
  <w:style w:type="paragraph" w:styleId="ListParagraph">
    <w:name w:val="List Paragraph"/>
    <w:basedOn w:val="Normal"/>
    <w:uiPriority w:val="34"/>
    <w:qFormat/>
    <w:rsid w:val="0097593E"/>
    <w:pPr>
      <w:ind w:left="720"/>
    </w:pPr>
  </w:style>
  <w:style w:type="character" w:customStyle="1" w:styleId="Heading1Char">
    <w:name w:val="Heading 1 Char"/>
    <w:link w:val="Heading1"/>
    <w:uiPriority w:val="9"/>
    <w:rsid w:val="00DB5E3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B5E37"/>
    <w:pPr>
      <w:keepLines/>
      <w:spacing w:before="480" w:beforeAutospacing="0" w:after="0" w:afterAutospacing="0" w:line="276" w:lineRule="auto"/>
      <w:outlineLvl w:val="9"/>
    </w:pPr>
    <w:rPr>
      <w:color w:val="365F91"/>
      <w:kern w:val="0"/>
      <w:sz w:val="28"/>
      <w:szCs w:val="28"/>
      <w:lang w:val="en-US"/>
    </w:rPr>
  </w:style>
  <w:style w:type="paragraph" w:styleId="Index3">
    <w:name w:val="index 3"/>
    <w:basedOn w:val="Normal"/>
    <w:next w:val="Normal"/>
    <w:autoRedefine/>
    <w:uiPriority w:val="99"/>
    <w:unhideWhenUsed/>
    <w:rsid w:val="00224DBC"/>
    <w:pPr>
      <w:spacing w:before="0" w:after="0"/>
      <w:ind w:left="660" w:hanging="220"/>
    </w:pPr>
    <w:rPr>
      <w:rFonts w:ascii="Calibri" w:hAnsi="Calibr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224DBC"/>
    <w:pPr>
      <w:spacing w:before="0" w:after="0"/>
      <w:ind w:left="880" w:hanging="220"/>
    </w:pPr>
    <w:rPr>
      <w:rFonts w:ascii="Calibri" w:hAnsi="Calibr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224DBC"/>
    <w:pPr>
      <w:spacing w:before="0" w:after="0"/>
      <w:ind w:left="1100" w:hanging="220"/>
    </w:pPr>
    <w:rPr>
      <w:rFonts w:ascii="Calibri" w:hAnsi="Calibr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224DBC"/>
    <w:pPr>
      <w:spacing w:before="0" w:after="0"/>
      <w:ind w:left="1320" w:hanging="220"/>
    </w:pPr>
    <w:rPr>
      <w:rFonts w:ascii="Calibri" w:hAnsi="Calibr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224DBC"/>
    <w:pPr>
      <w:spacing w:before="0" w:after="0"/>
      <w:ind w:left="1540" w:hanging="220"/>
    </w:pPr>
    <w:rPr>
      <w:rFonts w:ascii="Calibri" w:hAnsi="Calibr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224DBC"/>
    <w:pPr>
      <w:spacing w:before="0" w:after="0"/>
      <w:ind w:left="1760" w:hanging="220"/>
    </w:pPr>
    <w:rPr>
      <w:rFonts w:ascii="Calibri" w:hAnsi="Calibr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224DBC"/>
    <w:pPr>
      <w:spacing w:before="0" w:after="0"/>
      <w:ind w:left="1980" w:hanging="220"/>
    </w:pPr>
    <w:rPr>
      <w:rFonts w:ascii="Calibri" w:hAnsi="Calibr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224DBC"/>
    <w:pPr>
      <w:spacing w:before="0"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24DBC"/>
    <w:pPr>
      <w:spacing w:before="0"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24DBC"/>
    <w:pPr>
      <w:spacing w:before="0"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24DBC"/>
    <w:pPr>
      <w:spacing w:before="0"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24DBC"/>
    <w:pPr>
      <w:spacing w:before="0"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24DBC"/>
    <w:pPr>
      <w:spacing w:before="0"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26755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67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lwydwr%20Logos\document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D00C23D-DF42-4261-AEAE-7576418C3D05}" type="doc">
      <dgm:prSet loTypeId="urn:microsoft.com/office/officeart/2009/layout/CircleArrowProcess" loCatId="cycle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en-GB"/>
        </a:p>
      </dgm:t>
    </dgm:pt>
    <dgm:pt modelId="{0297589E-7573-4592-8476-6CA662FD1BF9}">
      <dgm:prSet phldrT="[Text]"/>
      <dgm:spPr/>
      <dgm:t>
        <a:bodyPr/>
        <a:lstStyle/>
        <a:p>
          <a:pPr algn="ctr"/>
          <a:r>
            <a:rPr lang="en-GB" b="1" i="1"/>
            <a:t>Styles</a:t>
          </a:r>
          <a:endParaRPr lang="en-GB"/>
        </a:p>
      </dgm:t>
    </dgm:pt>
    <dgm:pt modelId="{A333F531-FC94-417C-B800-34AA24C0B30C}" type="parTrans" cxnId="{68596ECF-9BEC-4FFA-AA5D-04F65DA95975}">
      <dgm:prSet/>
      <dgm:spPr/>
      <dgm:t>
        <a:bodyPr/>
        <a:lstStyle/>
        <a:p>
          <a:pPr algn="ctr"/>
          <a:endParaRPr lang="en-GB"/>
        </a:p>
      </dgm:t>
    </dgm:pt>
    <dgm:pt modelId="{DDE7B9D4-12E1-46A2-B8CD-7D61D3D3D8E5}" type="sibTrans" cxnId="{68596ECF-9BEC-4FFA-AA5D-04F65DA95975}">
      <dgm:prSet/>
      <dgm:spPr/>
      <dgm:t>
        <a:bodyPr/>
        <a:lstStyle/>
        <a:p>
          <a:pPr algn="ctr"/>
          <a:endParaRPr lang="en-GB"/>
        </a:p>
      </dgm:t>
    </dgm:pt>
    <dgm:pt modelId="{B3B13C6A-B189-498E-A95A-D8D98EF8A9ED}">
      <dgm:prSet phldrT="[Text]"/>
      <dgm:spPr/>
      <dgm:t>
        <a:bodyPr/>
        <a:lstStyle/>
        <a:p>
          <a:pPr algn="ctr"/>
          <a:r>
            <a:rPr lang="en-GB" b="1" i="1"/>
            <a:t>Page/Section Breaks</a:t>
          </a:r>
          <a:endParaRPr lang="en-GB"/>
        </a:p>
      </dgm:t>
    </dgm:pt>
    <dgm:pt modelId="{0B7699F4-5455-47BC-9763-2D9AD0945727}" type="parTrans" cxnId="{4AE3068F-ECF5-4A94-BE7E-685CFBAF9EB8}">
      <dgm:prSet/>
      <dgm:spPr/>
      <dgm:t>
        <a:bodyPr/>
        <a:lstStyle/>
        <a:p>
          <a:pPr algn="ctr"/>
          <a:endParaRPr lang="en-GB"/>
        </a:p>
      </dgm:t>
    </dgm:pt>
    <dgm:pt modelId="{9335B8EB-D177-4F5E-AFAE-81F12FA121A7}" type="sibTrans" cxnId="{4AE3068F-ECF5-4A94-BE7E-685CFBAF9EB8}">
      <dgm:prSet/>
      <dgm:spPr/>
      <dgm:t>
        <a:bodyPr/>
        <a:lstStyle/>
        <a:p>
          <a:pPr algn="ctr"/>
          <a:endParaRPr lang="en-GB"/>
        </a:p>
      </dgm:t>
    </dgm:pt>
    <dgm:pt modelId="{2A28C6AC-9B94-4374-9B05-9F53E723F8CE}">
      <dgm:prSet phldrT="[Text]"/>
      <dgm:spPr/>
      <dgm:t>
        <a:bodyPr/>
        <a:lstStyle/>
        <a:p>
          <a:pPr algn="ctr"/>
          <a:r>
            <a:rPr lang="en-GB" b="1" i="1"/>
            <a:t>Page Numbering</a:t>
          </a:r>
          <a:endParaRPr lang="en-GB"/>
        </a:p>
      </dgm:t>
    </dgm:pt>
    <dgm:pt modelId="{6E2CB235-35B4-492F-A90F-6CC41BAA4E8C}" type="parTrans" cxnId="{CB2AFC7C-C2FA-410B-98DC-5B33A54B4389}">
      <dgm:prSet/>
      <dgm:spPr/>
      <dgm:t>
        <a:bodyPr/>
        <a:lstStyle/>
        <a:p>
          <a:pPr algn="ctr"/>
          <a:endParaRPr lang="en-GB"/>
        </a:p>
      </dgm:t>
    </dgm:pt>
    <dgm:pt modelId="{A5BA1574-12ED-494B-8C17-D8B7144E67BC}" type="sibTrans" cxnId="{CB2AFC7C-C2FA-410B-98DC-5B33A54B4389}">
      <dgm:prSet/>
      <dgm:spPr/>
      <dgm:t>
        <a:bodyPr/>
        <a:lstStyle/>
        <a:p>
          <a:pPr algn="ctr"/>
          <a:endParaRPr lang="en-GB"/>
        </a:p>
      </dgm:t>
    </dgm:pt>
    <dgm:pt modelId="{3AC687D1-2EE7-4F5F-BA04-158AFF557755}">
      <dgm:prSet phldrT="[Text]"/>
      <dgm:spPr/>
      <dgm:t>
        <a:bodyPr/>
        <a:lstStyle/>
        <a:p>
          <a:pPr algn="ctr"/>
          <a:r>
            <a:rPr lang="en-GB" b="1" i="1"/>
            <a:t>Table of Contents </a:t>
          </a:r>
          <a:endParaRPr lang="en-GB"/>
        </a:p>
      </dgm:t>
    </dgm:pt>
    <dgm:pt modelId="{A45362D7-8120-444C-B656-CCAD1B0A7356}" type="parTrans" cxnId="{024FEFDC-EE26-4767-A5AB-89D631B3B164}">
      <dgm:prSet/>
      <dgm:spPr/>
      <dgm:t>
        <a:bodyPr/>
        <a:lstStyle/>
        <a:p>
          <a:pPr algn="ctr"/>
          <a:endParaRPr lang="en-GB"/>
        </a:p>
      </dgm:t>
    </dgm:pt>
    <dgm:pt modelId="{F2923E10-E0A8-477B-92B9-62BEB041C819}" type="sibTrans" cxnId="{024FEFDC-EE26-4767-A5AB-89D631B3B164}">
      <dgm:prSet/>
      <dgm:spPr/>
      <dgm:t>
        <a:bodyPr/>
        <a:lstStyle/>
        <a:p>
          <a:pPr algn="ctr"/>
          <a:endParaRPr lang="en-GB"/>
        </a:p>
      </dgm:t>
    </dgm:pt>
    <dgm:pt modelId="{BB9665D5-4EB1-4552-9B8D-CC5FEA05FC5C}">
      <dgm:prSet phldrT="[Text]"/>
      <dgm:spPr/>
      <dgm:t>
        <a:bodyPr/>
        <a:lstStyle/>
        <a:p>
          <a:pPr algn="ctr"/>
          <a:r>
            <a:rPr lang="en-GB" b="1" i="1"/>
            <a:t>Indexes</a:t>
          </a:r>
          <a:endParaRPr lang="en-GB"/>
        </a:p>
      </dgm:t>
    </dgm:pt>
    <dgm:pt modelId="{2B6DE80D-7200-491C-8B4E-C6785C25A648}" type="parTrans" cxnId="{2B3337ED-06D9-408E-BD08-FBB499546061}">
      <dgm:prSet/>
      <dgm:spPr/>
      <dgm:t>
        <a:bodyPr/>
        <a:lstStyle/>
        <a:p>
          <a:pPr algn="ctr"/>
          <a:endParaRPr lang="en-GB"/>
        </a:p>
      </dgm:t>
    </dgm:pt>
    <dgm:pt modelId="{53D1BDBB-C176-42F6-8155-99D27C7005EC}" type="sibTrans" cxnId="{2B3337ED-06D9-408E-BD08-FBB499546061}">
      <dgm:prSet/>
      <dgm:spPr/>
      <dgm:t>
        <a:bodyPr/>
        <a:lstStyle/>
        <a:p>
          <a:pPr algn="ctr"/>
          <a:endParaRPr lang="en-GB"/>
        </a:p>
      </dgm:t>
    </dgm:pt>
    <dgm:pt modelId="{5A446E40-561A-4ADD-B314-FE0BF7C63911}" type="pres">
      <dgm:prSet presAssocID="{2D00C23D-DF42-4261-AEAE-7576418C3D05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en-GB"/>
        </a:p>
      </dgm:t>
    </dgm:pt>
    <dgm:pt modelId="{090273D7-ED7F-4C0A-B077-960E073C540F}" type="pres">
      <dgm:prSet presAssocID="{0297589E-7573-4592-8476-6CA662FD1BF9}" presName="Accent1" presStyleCnt="0"/>
      <dgm:spPr/>
    </dgm:pt>
    <dgm:pt modelId="{16736BB3-7F2C-4ADF-A780-C31D139065A6}" type="pres">
      <dgm:prSet presAssocID="{0297589E-7573-4592-8476-6CA662FD1BF9}" presName="Accent" presStyleLbl="node1" presStyleIdx="0" presStyleCnt="5"/>
      <dgm:spPr/>
    </dgm:pt>
    <dgm:pt modelId="{02F916B1-3E93-4BC0-92B0-88B7934C8443}" type="pres">
      <dgm:prSet presAssocID="{0297589E-7573-4592-8476-6CA662FD1BF9}" presName="Parent1" presStyleLbl="revTx" presStyleIdx="0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692B4A0-E399-4804-BDC5-7CAFB101FA0E}" type="pres">
      <dgm:prSet presAssocID="{B3B13C6A-B189-498E-A95A-D8D98EF8A9ED}" presName="Accent2" presStyleCnt="0"/>
      <dgm:spPr/>
    </dgm:pt>
    <dgm:pt modelId="{54DC40A6-1C53-47AF-8E23-A3356F4775B0}" type="pres">
      <dgm:prSet presAssocID="{B3B13C6A-B189-498E-A95A-D8D98EF8A9ED}" presName="Accent" presStyleLbl="node1" presStyleIdx="1" presStyleCnt="5"/>
      <dgm:spPr/>
    </dgm:pt>
    <dgm:pt modelId="{2D9742BE-BE91-4BF3-95B8-3A57E78A168C}" type="pres">
      <dgm:prSet presAssocID="{B3B13C6A-B189-498E-A95A-D8D98EF8A9ED}" presName="Parent2" presStyleLbl="revTx" presStyleIdx="1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73A1BC6-7FB6-4CA8-81C9-A7D773DD80A8}" type="pres">
      <dgm:prSet presAssocID="{2A28C6AC-9B94-4374-9B05-9F53E723F8CE}" presName="Accent3" presStyleCnt="0"/>
      <dgm:spPr/>
    </dgm:pt>
    <dgm:pt modelId="{7D98BF8A-629C-4A11-A05C-058D31C44B73}" type="pres">
      <dgm:prSet presAssocID="{2A28C6AC-9B94-4374-9B05-9F53E723F8CE}" presName="Accent" presStyleLbl="node1" presStyleIdx="2" presStyleCnt="5"/>
      <dgm:spPr/>
    </dgm:pt>
    <dgm:pt modelId="{148985AF-B91E-427F-82F8-2A04206134BA}" type="pres">
      <dgm:prSet presAssocID="{2A28C6AC-9B94-4374-9B05-9F53E723F8CE}" presName="Parent3" presStyleLbl="revTx" presStyleIdx="2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E61F57D-8F94-4FA3-8285-AC22C3F0AB6E}" type="pres">
      <dgm:prSet presAssocID="{3AC687D1-2EE7-4F5F-BA04-158AFF557755}" presName="Accent4" presStyleCnt="0"/>
      <dgm:spPr/>
    </dgm:pt>
    <dgm:pt modelId="{B60FC12C-E3B2-4B8E-9E33-79D836A49EF4}" type="pres">
      <dgm:prSet presAssocID="{3AC687D1-2EE7-4F5F-BA04-158AFF557755}" presName="Accent" presStyleLbl="node1" presStyleIdx="3" presStyleCnt="5"/>
      <dgm:spPr/>
    </dgm:pt>
    <dgm:pt modelId="{B18EDE81-BA10-4E81-89F6-D112C4703F4A}" type="pres">
      <dgm:prSet presAssocID="{3AC687D1-2EE7-4F5F-BA04-158AFF557755}" presName="Parent4" presStyleLbl="revTx" presStyleIdx="3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229C8EE-A9AF-47B0-81CC-ED08CA2C3318}" type="pres">
      <dgm:prSet presAssocID="{BB9665D5-4EB1-4552-9B8D-CC5FEA05FC5C}" presName="Accent5" presStyleCnt="0"/>
      <dgm:spPr/>
    </dgm:pt>
    <dgm:pt modelId="{B377B8DA-3E2F-47BB-BB6C-DFC907B32F20}" type="pres">
      <dgm:prSet presAssocID="{BB9665D5-4EB1-4552-9B8D-CC5FEA05FC5C}" presName="Accent" presStyleLbl="node1" presStyleIdx="4" presStyleCnt="5"/>
      <dgm:spPr/>
    </dgm:pt>
    <dgm:pt modelId="{9F3A6DF7-4B03-4E88-A0E9-D20F50E4B5F4}" type="pres">
      <dgm:prSet presAssocID="{BB9665D5-4EB1-4552-9B8D-CC5FEA05FC5C}" presName="Parent5" presStyleLbl="revTx" presStyleIdx="4" presStyleCnt="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C2EF9022-7B92-4119-BCAA-572613A35103}" type="presOf" srcId="{3AC687D1-2EE7-4F5F-BA04-158AFF557755}" destId="{B18EDE81-BA10-4E81-89F6-D112C4703F4A}" srcOrd="0" destOrd="0" presId="urn:microsoft.com/office/officeart/2009/layout/CircleArrowProcess"/>
    <dgm:cxn modelId="{C2686D70-6D7C-49F5-8185-0C7F048E109F}" type="presOf" srcId="{0297589E-7573-4592-8476-6CA662FD1BF9}" destId="{02F916B1-3E93-4BC0-92B0-88B7934C8443}" srcOrd="0" destOrd="0" presId="urn:microsoft.com/office/officeart/2009/layout/CircleArrowProcess"/>
    <dgm:cxn modelId="{F06DEBF4-5983-49A2-B6C7-81076A764B6B}" type="presOf" srcId="{B3B13C6A-B189-498E-A95A-D8D98EF8A9ED}" destId="{2D9742BE-BE91-4BF3-95B8-3A57E78A168C}" srcOrd="0" destOrd="0" presId="urn:microsoft.com/office/officeart/2009/layout/CircleArrowProcess"/>
    <dgm:cxn modelId="{6CD254DC-25CE-4A61-A9A3-6A9C9D7B0050}" type="presOf" srcId="{BB9665D5-4EB1-4552-9B8D-CC5FEA05FC5C}" destId="{9F3A6DF7-4B03-4E88-A0E9-D20F50E4B5F4}" srcOrd="0" destOrd="0" presId="urn:microsoft.com/office/officeart/2009/layout/CircleArrowProcess"/>
    <dgm:cxn modelId="{CB2AFC7C-C2FA-410B-98DC-5B33A54B4389}" srcId="{2D00C23D-DF42-4261-AEAE-7576418C3D05}" destId="{2A28C6AC-9B94-4374-9B05-9F53E723F8CE}" srcOrd="2" destOrd="0" parTransId="{6E2CB235-35B4-492F-A90F-6CC41BAA4E8C}" sibTransId="{A5BA1574-12ED-494B-8C17-D8B7144E67BC}"/>
    <dgm:cxn modelId="{2B3337ED-06D9-408E-BD08-FBB499546061}" srcId="{2D00C23D-DF42-4261-AEAE-7576418C3D05}" destId="{BB9665D5-4EB1-4552-9B8D-CC5FEA05FC5C}" srcOrd="4" destOrd="0" parTransId="{2B6DE80D-7200-491C-8B4E-C6785C25A648}" sibTransId="{53D1BDBB-C176-42F6-8155-99D27C7005EC}"/>
    <dgm:cxn modelId="{368C142F-BC9B-4C64-9BDC-10AFF5FA2B54}" type="presOf" srcId="{2D00C23D-DF42-4261-AEAE-7576418C3D05}" destId="{5A446E40-561A-4ADD-B314-FE0BF7C63911}" srcOrd="0" destOrd="0" presId="urn:microsoft.com/office/officeart/2009/layout/CircleArrowProcess"/>
    <dgm:cxn modelId="{4AE3068F-ECF5-4A94-BE7E-685CFBAF9EB8}" srcId="{2D00C23D-DF42-4261-AEAE-7576418C3D05}" destId="{B3B13C6A-B189-498E-A95A-D8D98EF8A9ED}" srcOrd="1" destOrd="0" parTransId="{0B7699F4-5455-47BC-9763-2D9AD0945727}" sibTransId="{9335B8EB-D177-4F5E-AFAE-81F12FA121A7}"/>
    <dgm:cxn modelId="{68596ECF-9BEC-4FFA-AA5D-04F65DA95975}" srcId="{2D00C23D-DF42-4261-AEAE-7576418C3D05}" destId="{0297589E-7573-4592-8476-6CA662FD1BF9}" srcOrd="0" destOrd="0" parTransId="{A333F531-FC94-417C-B800-34AA24C0B30C}" sibTransId="{DDE7B9D4-12E1-46A2-B8CD-7D61D3D3D8E5}"/>
    <dgm:cxn modelId="{024FEFDC-EE26-4767-A5AB-89D631B3B164}" srcId="{2D00C23D-DF42-4261-AEAE-7576418C3D05}" destId="{3AC687D1-2EE7-4F5F-BA04-158AFF557755}" srcOrd="3" destOrd="0" parTransId="{A45362D7-8120-444C-B656-CCAD1B0A7356}" sibTransId="{F2923E10-E0A8-477B-92B9-62BEB041C819}"/>
    <dgm:cxn modelId="{CBD815F0-EF96-4FC5-8A55-BB4764F20028}" type="presOf" srcId="{2A28C6AC-9B94-4374-9B05-9F53E723F8CE}" destId="{148985AF-B91E-427F-82F8-2A04206134BA}" srcOrd="0" destOrd="0" presId="urn:microsoft.com/office/officeart/2009/layout/CircleArrowProcess"/>
    <dgm:cxn modelId="{353C49EB-94C7-480E-80C6-A06EBB6D4AA7}" type="presParOf" srcId="{5A446E40-561A-4ADD-B314-FE0BF7C63911}" destId="{090273D7-ED7F-4C0A-B077-960E073C540F}" srcOrd="0" destOrd="0" presId="urn:microsoft.com/office/officeart/2009/layout/CircleArrowProcess"/>
    <dgm:cxn modelId="{7488ED82-E899-4001-BCD2-B5B2C59E17A3}" type="presParOf" srcId="{090273D7-ED7F-4C0A-B077-960E073C540F}" destId="{16736BB3-7F2C-4ADF-A780-C31D139065A6}" srcOrd="0" destOrd="0" presId="urn:microsoft.com/office/officeart/2009/layout/CircleArrowProcess"/>
    <dgm:cxn modelId="{61ADFD45-CC4E-4A0D-BA1D-C60A3716BD2F}" type="presParOf" srcId="{5A446E40-561A-4ADD-B314-FE0BF7C63911}" destId="{02F916B1-3E93-4BC0-92B0-88B7934C8443}" srcOrd="1" destOrd="0" presId="urn:microsoft.com/office/officeart/2009/layout/CircleArrowProcess"/>
    <dgm:cxn modelId="{28B6F80B-9643-476A-A3E2-386C3B686500}" type="presParOf" srcId="{5A446E40-561A-4ADD-B314-FE0BF7C63911}" destId="{D692B4A0-E399-4804-BDC5-7CAFB101FA0E}" srcOrd="2" destOrd="0" presId="urn:microsoft.com/office/officeart/2009/layout/CircleArrowProcess"/>
    <dgm:cxn modelId="{189A931B-9B7B-4342-90ED-04F6B1108E97}" type="presParOf" srcId="{D692B4A0-E399-4804-BDC5-7CAFB101FA0E}" destId="{54DC40A6-1C53-47AF-8E23-A3356F4775B0}" srcOrd="0" destOrd="0" presId="urn:microsoft.com/office/officeart/2009/layout/CircleArrowProcess"/>
    <dgm:cxn modelId="{0201D226-BCB8-4491-8499-BDF6E3693AF8}" type="presParOf" srcId="{5A446E40-561A-4ADD-B314-FE0BF7C63911}" destId="{2D9742BE-BE91-4BF3-95B8-3A57E78A168C}" srcOrd="3" destOrd="0" presId="urn:microsoft.com/office/officeart/2009/layout/CircleArrowProcess"/>
    <dgm:cxn modelId="{FED4D013-1D6C-4F28-8805-603E49631A00}" type="presParOf" srcId="{5A446E40-561A-4ADD-B314-FE0BF7C63911}" destId="{873A1BC6-7FB6-4CA8-81C9-A7D773DD80A8}" srcOrd="4" destOrd="0" presId="urn:microsoft.com/office/officeart/2009/layout/CircleArrowProcess"/>
    <dgm:cxn modelId="{7196B157-BBF2-480A-8337-D74902839F28}" type="presParOf" srcId="{873A1BC6-7FB6-4CA8-81C9-A7D773DD80A8}" destId="{7D98BF8A-629C-4A11-A05C-058D31C44B73}" srcOrd="0" destOrd="0" presId="urn:microsoft.com/office/officeart/2009/layout/CircleArrowProcess"/>
    <dgm:cxn modelId="{8ECEBAF6-C7EE-4A4B-94F6-52D995B68AE4}" type="presParOf" srcId="{5A446E40-561A-4ADD-B314-FE0BF7C63911}" destId="{148985AF-B91E-427F-82F8-2A04206134BA}" srcOrd="5" destOrd="0" presId="urn:microsoft.com/office/officeart/2009/layout/CircleArrowProcess"/>
    <dgm:cxn modelId="{177AD31F-F02C-4BC5-BC91-45E04D1F06F0}" type="presParOf" srcId="{5A446E40-561A-4ADD-B314-FE0BF7C63911}" destId="{4E61F57D-8F94-4FA3-8285-AC22C3F0AB6E}" srcOrd="6" destOrd="0" presId="urn:microsoft.com/office/officeart/2009/layout/CircleArrowProcess"/>
    <dgm:cxn modelId="{D3C2FD3F-5603-4862-8D55-97757651AC6E}" type="presParOf" srcId="{4E61F57D-8F94-4FA3-8285-AC22C3F0AB6E}" destId="{B60FC12C-E3B2-4B8E-9E33-79D836A49EF4}" srcOrd="0" destOrd="0" presId="urn:microsoft.com/office/officeart/2009/layout/CircleArrowProcess"/>
    <dgm:cxn modelId="{E963F106-2080-4482-81E5-125045E9087F}" type="presParOf" srcId="{5A446E40-561A-4ADD-B314-FE0BF7C63911}" destId="{B18EDE81-BA10-4E81-89F6-D112C4703F4A}" srcOrd="7" destOrd="0" presId="urn:microsoft.com/office/officeart/2009/layout/CircleArrowProcess"/>
    <dgm:cxn modelId="{E89777BF-8D75-4EE8-8AD0-4D0DD7B40F18}" type="presParOf" srcId="{5A446E40-561A-4ADD-B314-FE0BF7C63911}" destId="{7229C8EE-A9AF-47B0-81CC-ED08CA2C3318}" srcOrd="8" destOrd="0" presId="urn:microsoft.com/office/officeart/2009/layout/CircleArrowProcess"/>
    <dgm:cxn modelId="{C13CB300-CC0C-4D49-922E-AD97DF7D1700}" type="presParOf" srcId="{7229C8EE-A9AF-47B0-81CC-ED08CA2C3318}" destId="{B377B8DA-3E2F-47BB-BB6C-DFC907B32F20}" srcOrd="0" destOrd="0" presId="urn:microsoft.com/office/officeart/2009/layout/CircleArrowProcess"/>
    <dgm:cxn modelId="{697B7A5F-0C1B-4CDB-BC85-F8917451AEFE}" type="presParOf" srcId="{5A446E40-561A-4ADD-B314-FE0BF7C63911}" destId="{9F3A6DF7-4B03-4E88-A0E9-D20F50E4B5F4}" srcOrd="9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736BB3-7F2C-4ADF-A780-C31D139065A6}">
      <dsp:nvSpPr>
        <dsp:cNvPr id="0" name=""/>
        <dsp:cNvSpPr/>
      </dsp:nvSpPr>
      <dsp:spPr>
        <a:xfrm>
          <a:off x="2500493" y="0"/>
          <a:ext cx="2152828" cy="2152936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2F916B1-3E93-4BC0-92B0-88B7934C8443}">
      <dsp:nvSpPr>
        <dsp:cNvPr id="0" name=""/>
        <dsp:cNvSpPr/>
      </dsp:nvSpPr>
      <dsp:spPr>
        <a:xfrm>
          <a:off x="2975803" y="779727"/>
          <a:ext cx="1201400" cy="6004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i="1" kern="1200"/>
            <a:t>Styles</a:t>
          </a:r>
          <a:endParaRPr lang="en-GB" sz="1600" kern="1200"/>
        </a:p>
      </dsp:txBody>
      <dsp:txXfrm>
        <a:off x="2975803" y="779727"/>
        <a:ext cx="1201400" cy="600431"/>
      </dsp:txXfrm>
    </dsp:sp>
    <dsp:sp modelId="{54DC40A6-1C53-47AF-8E23-A3356F4775B0}">
      <dsp:nvSpPr>
        <dsp:cNvPr id="0" name=""/>
        <dsp:cNvSpPr/>
      </dsp:nvSpPr>
      <dsp:spPr>
        <a:xfrm>
          <a:off x="1902418" y="1237000"/>
          <a:ext cx="2152828" cy="2152936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tint val="50000"/>
                <a:satMod val="300000"/>
              </a:schemeClr>
            </a:gs>
            <a:gs pos="35000">
              <a:schemeClr val="accent5">
                <a:hueOff val="-2483469"/>
                <a:satOff val="9953"/>
                <a:lumOff val="2157"/>
                <a:alphaOff val="0"/>
                <a:tint val="37000"/>
                <a:satMod val="30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D9742BE-BE91-4BF3-95B8-3A57E78A168C}">
      <dsp:nvSpPr>
        <dsp:cNvPr id="0" name=""/>
        <dsp:cNvSpPr/>
      </dsp:nvSpPr>
      <dsp:spPr>
        <a:xfrm>
          <a:off x="2375305" y="2019507"/>
          <a:ext cx="1201400" cy="6004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i="1" kern="1200"/>
            <a:t>Page/Section Breaks</a:t>
          </a:r>
          <a:endParaRPr lang="en-GB" sz="1600" kern="1200"/>
        </a:p>
      </dsp:txBody>
      <dsp:txXfrm>
        <a:off x="2375305" y="2019507"/>
        <a:ext cx="1201400" cy="600431"/>
      </dsp:txXfrm>
    </dsp:sp>
    <dsp:sp modelId="{7D98BF8A-629C-4A11-A05C-058D31C44B73}">
      <dsp:nvSpPr>
        <dsp:cNvPr id="0" name=""/>
        <dsp:cNvSpPr/>
      </dsp:nvSpPr>
      <dsp:spPr>
        <a:xfrm>
          <a:off x="2500493" y="2479560"/>
          <a:ext cx="2152828" cy="2152936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tint val="50000"/>
                <a:satMod val="300000"/>
              </a:schemeClr>
            </a:gs>
            <a:gs pos="35000">
              <a:schemeClr val="accent5">
                <a:hueOff val="-4966938"/>
                <a:satOff val="19906"/>
                <a:lumOff val="4314"/>
                <a:alphaOff val="0"/>
                <a:tint val="37000"/>
                <a:satMod val="30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148985AF-B91E-427F-82F8-2A04206134BA}">
      <dsp:nvSpPr>
        <dsp:cNvPr id="0" name=""/>
        <dsp:cNvSpPr/>
      </dsp:nvSpPr>
      <dsp:spPr>
        <a:xfrm>
          <a:off x="2975803" y="3258592"/>
          <a:ext cx="1201400" cy="6004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i="1" kern="1200"/>
            <a:t>Page Numbering</a:t>
          </a:r>
          <a:endParaRPr lang="en-GB" sz="1600" kern="1200"/>
        </a:p>
      </dsp:txBody>
      <dsp:txXfrm>
        <a:off x="2975803" y="3258592"/>
        <a:ext cx="1201400" cy="600431"/>
      </dsp:txXfrm>
    </dsp:sp>
    <dsp:sp modelId="{B60FC12C-E3B2-4B8E-9E33-79D836A49EF4}">
      <dsp:nvSpPr>
        <dsp:cNvPr id="0" name=""/>
        <dsp:cNvSpPr/>
      </dsp:nvSpPr>
      <dsp:spPr>
        <a:xfrm>
          <a:off x="1902418" y="3718645"/>
          <a:ext cx="2152828" cy="2152936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tint val="50000"/>
                <a:satMod val="300000"/>
              </a:schemeClr>
            </a:gs>
            <a:gs pos="35000">
              <a:schemeClr val="accent5">
                <a:hueOff val="-7450407"/>
                <a:satOff val="29858"/>
                <a:lumOff val="6471"/>
                <a:alphaOff val="0"/>
                <a:tint val="37000"/>
                <a:satMod val="30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B18EDE81-BA10-4E81-89F6-D112C4703F4A}">
      <dsp:nvSpPr>
        <dsp:cNvPr id="0" name=""/>
        <dsp:cNvSpPr/>
      </dsp:nvSpPr>
      <dsp:spPr>
        <a:xfrm>
          <a:off x="2375305" y="4498372"/>
          <a:ext cx="1201400" cy="6004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i="1" kern="1200"/>
            <a:t>Table of Contents </a:t>
          </a:r>
          <a:endParaRPr lang="en-GB" sz="1600" kern="1200"/>
        </a:p>
      </dsp:txBody>
      <dsp:txXfrm>
        <a:off x="2375305" y="4498372"/>
        <a:ext cx="1201400" cy="600431"/>
      </dsp:txXfrm>
    </dsp:sp>
    <dsp:sp modelId="{B377B8DA-3E2F-47BB-BB6C-DFC907B32F20}">
      <dsp:nvSpPr>
        <dsp:cNvPr id="0" name=""/>
        <dsp:cNvSpPr/>
      </dsp:nvSpPr>
      <dsp:spPr>
        <a:xfrm>
          <a:off x="2653545" y="5098804"/>
          <a:ext cx="1849550" cy="1850635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F3A6DF7-4B03-4E88-A0E9-D20F50E4B5F4}">
      <dsp:nvSpPr>
        <dsp:cNvPr id="0" name=""/>
        <dsp:cNvSpPr/>
      </dsp:nvSpPr>
      <dsp:spPr>
        <a:xfrm>
          <a:off x="2975803" y="5738152"/>
          <a:ext cx="1201400" cy="6004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b="1" i="1" kern="1200"/>
            <a:t>Indexes</a:t>
          </a:r>
          <a:endParaRPr lang="en-GB" sz="1600" kern="1200"/>
        </a:p>
      </dsp:txBody>
      <dsp:txXfrm>
        <a:off x="2975803" y="5738152"/>
        <a:ext cx="1201400" cy="6004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331133EC-DC97-405A-92A9-1BB29C28F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document.dot</Template>
  <TotalTime>1</TotalTime>
  <Pages>10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newi</Company>
  <LinksUpToDate>false</LinksUpToDate>
  <CharactersWithSpaces>5922</CharactersWithSpaces>
  <SharedDoc>false</SharedDoc>
  <HLinks>
    <vt:vector size="66" baseType="variant">
      <vt:variant>
        <vt:i4>1245237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_Toc246224363</vt:lpwstr>
      </vt:variant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_Toc246224362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_Toc246224361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_Toc246224360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_Toc246224359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_Toc246224358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_Toc246224357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_Toc246224356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_Toc246224355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_Toc246224354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_Toc246224353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mayersjl</dc:creator>
  <cp:lastModifiedBy>Microsoft account</cp:lastModifiedBy>
  <cp:revision>2</cp:revision>
  <cp:lastPrinted>2015-07-08T07:29:00Z</cp:lastPrinted>
  <dcterms:created xsi:type="dcterms:W3CDTF">2015-07-13T19:35:00Z</dcterms:created>
  <dcterms:modified xsi:type="dcterms:W3CDTF">2015-07-13T19:35:00Z</dcterms:modified>
</cp:coreProperties>
</file>